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7ED42" w14:textId="664D11B7" w:rsidR="00C567DD" w:rsidRDefault="0053523B" w:rsidP="001C6D63">
      <w:pPr>
        <w:pStyle w:val="H1"/>
      </w:pPr>
      <w:r>
        <w:t>Werkinstructie jaargesprek</w:t>
      </w:r>
    </w:p>
    <w:p w14:paraId="1482638C" w14:textId="04A54554" w:rsidR="006B6AE5" w:rsidRDefault="006B6AE5" w:rsidP="001C6D63">
      <w:pPr>
        <w:pStyle w:val="Intro"/>
      </w:pPr>
    </w:p>
    <w:p w14:paraId="11FC5D3D" w14:textId="77777777" w:rsidR="0053523B" w:rsidRPr="0053523B" w:rsidRDefault="0053523B" w:rsidP="0053523B"/>
    <w:p w14:paraId="1991A0CA" w14:textId="38292EC0" w:rsidR="0053523B" w:rsidRDefault="0053523B" w:rsidP="0053523B">
      <w:pPr>
        <w:pStyle w:val="Intro"/>
      </w:pPr>
      <w:r w:rsidRPr="0053523B">
        <w:t>Dit gespreksformat is bedoeld voor de jaarlijkse gesprekken die een afvaardiging van het toezichthou</w:t>
      </w:r>
      <w:r w:rsidRPr="0053523B">
        <w:softHyphen/>
        <w:t>dend bestuur (werkgevers- of remuneratiecommissie) voert met de (uitvoerend) schoolbestuurder/direc</w:t>
      </w:r>
      <w:r w:rsidRPr="0053523B">
        <w:softHyphen/>
        <w:t xml:space="preserve">teur. </w:t>
      </w:r>
    </w:p>
    <w:p w14:paraId="0C3A60EF" w14:textId="77777777" w:rsidR="0053523B" w:rsidRPr="0053523B" w:rsidRDefault="0053523B" w:rsidP="0053523B">
      <w:pPr>
        <w:pStyle w:val="Intro"/>
      </w:pPr>
    </w:p>
    <w:p w14:paraId="02D21EA2" w14:textId="47653157" w:rsidR="0053523B" w:rsidRPr="0053523B" w:rsidRDefault="0053523B" w:rsidP="00C56786">
      <w:r w:rsidRPr="0053523B">
        <w:t xml:space="preserve">In het model zijn gespreksvragen opgenomen die gebaseerd zijn op de ‘beroepsstandaard Schoolleiders PO’ uit 2020 van het Schoolleidersregister PO. (Raadpleeg de beroepsstandaard via: </w:t>
      </w:r>
      <w:hyperlink r:id="rId8" w:history="1">
        <w:r w:rsidRPr="00C56786">
          <w:rPr>
            <w:rStyle w:val="Hyperlink"/>
          </w:rPr>
          <w:t>Beroepsstandaard Schoolleiders PO | Publicatie | Schoolleidersregister Primair Onderwijs (schoolleidersregisterpo.nl</w:t>
        </w:r>
      </w:hyperlink>
      <w:r w:rsidRPr="0053523B">
        <w:t xml:space="preserve">.) </w:t>
      </w:r>
    </w:p>
    <w:p w14:paraId="754494C3" w14:textId="77777777" w:rsidR="0053523B" w:rsidRDefault="0053523B" w:rsidP="0053523B">
      <w:pPr>
        <w:rPr>
          <w:b/>
          <w:bCs/>
        </w:rPr>
      </w:pPr>
    </w:p>
    <w:p w14:paraId="51EDD7A3" w14:textId="1EF34256" w:rsidR="0053523B" w:rsidRPr="0053523B" w:rsidRDefault="0053523B" w:rsidP="0053523B">
      <w:pPr>
        <w:pStyle w:val="H3"/>
      </w:pPr>
      <w:r w:rsidRPr="0053523B">
        <w:t xml:space="preserve">Voorbereiding </w:t>
      </w:r>
    </w:p>
    <w:p w14:paraId="2C765731" w14:textId="77777777" w:rsidR="0053523B" w:rsidRPr="0053523B" w:rsidRDefault="0053523B" w:rsidP="0053523B">
      <w:r w:rsidRPr="0053523B">
        <w:t xml:space="preserve">Ter voorbereiding op het jaargesprek wordt het volgende aanbevolen: </w:t>
      </w:r>
    </w:p>
    <w:p w14:paraId="52FBCE83" w14:textId="77777777" w:rsidR="0053523B" w:rsidRPr="0053523B" w:rsidRDefault="0053523B" w:rsidP="0053523B">
      <w:pPr>
        <w:pStyle w:val="Opsomming"/>
      </w:pPr>
      <w:r w:rsidRPr="0053523B">
        <w:t>Het opvragen van 360-graden-feedback door de bestuurder/directeur ten aanzien van zijn eigen func</w:t>
      </w:r>
      <w:r w:rsidRPr="0053523B">
        <w:softHyphen/>
        <w:t xml:space="preserve">tioneren; </w:t>
      </w:r>
    </w:p>
    <w:p w14:paraId="212E5E05" w14:textId="77777777" w:rsidR="0053523B" w:rsidRPr="0053523B" w:rsidRDefault="0053523B" w:rsidP="0053523B">
      <w:pPr>
        <w:pStyle w:val="Opsomming"/>
      </w:pPr>
      <w:r w:rsidRPr="0053523B">
        <w:t xml:space="preserve">Het laten reflecteren door de bestuurder/directeur op de leiderschapspraktijken en het persoonlijk leiderschapsprofiel uit de beroepsstandaard voor schoolleiders van het Primair Onderwijs (zie bijlage 1 en 2). </w:t>
      </w:r>
    </w:p>
    <w:p w14:paraId="0AD9A4E9" w14:textId="77777777" w:rsidR="0053523B" w:rsidRPr="0053523B" w:rsidRDefault="0053523B" w:rsidP="0053523B"/>
    <w:p w14:paraId="5A982FDF" w14:textId="77777777" w:rsidR="0053523B" w:rsidRPr="0053523B" w:rsidRDefault="0053523B" w:rsidP="0053523B">
      <w:pPr>
        <w:pStyle w:val="H3"/>
      </w:pPr>
      <w:r w:rsidRPr="0053523B">
        <w:t xml:space="preserve">Gesprek en verwerking </w:t>
      </w:r>
    </w:p>
    <w:p w14:paraId="1B7164D1" w14:textId="77777777" w:rsidR="0053523B" w:rsidRDefault="0053523B" w:rsidP="0053523B">
      <w:r w:rsidRPr="0053523B">
        <w:t xml:space="preserve">Bij aanvang van het gesprek bepalen de gesprekspartners welke onderwerpen zeker aan bod moeten komen. Niet alle onderwerpen hoeven ieder jaar (even uitgebreid) aan bod te komen. </w:t>
      </w:r>
    </w:p>
    <w:p w14:paraId="7145F21D" w14:textId="77777777" w:rsidR="0053523B" w:rsidRPr="0053523B" w:rsidRDefault="0053523B" w:rsidP="0053523B"/>
    <w:p w14:paraId="5A89DE52" w14:textId="6835617E" w:rsidR="0053523B" w:rsidRDefault="0053523B" w:rsidP="0053523B">
      <w:r w:rsidRPr="0053523B">
        <w:t>Het format kan gebruikt worden voor het vastleggen van het gespreksverslag. Nadat het gespreksverslag door alle gespreksdeelnemers is geaccordeerd, is het advies om het gespreksverslag te uploaden in het personeelsdossier van de bestuurder/directeur.</w:t>
      </w:r>
    </w:p>
    <w:p w14:paraId="2B970853" w14:textId="77777777" w:rsidR="000B3A86" w:rsidRDefault="000B3A86" w:rsidP="0053523B"/>
    <w:p w14:paraId="09A0A9F5" w14:textId="77777777" w:rsidR="000B3A86" w:rsidRDefault="000B3A86" w:rsidP="000B3A86">
      <w:pPr>
        <w:pStyle w:val="H1"/>
      </w:pPr>
    </w:p>
    <w:p w14:paraId="13DC8D40" w14:textId="77777777" w:rsidR="000B3A86" w:rsidRDefault="000B3A86" w:rsidP="000B3A86">
      <w:pPr>
        <w:pStyle w:val="H1"/>
      </w:pPr>
    </w:p>
    <w:p w14:paraId="6491D96D" w14:textId="77777777" w:rsidR="000B3A86" w:rsidRDefault="000B3A86" w:rsidP="000B3A86">
      <w:pPr>
        <w:pStyle w:val="H1"/>
      </w:pPr>
    </w:p>
    <w:p w14:paraId="54FF87A2" w14:textId="77777777" w:rsidR="000B3A86" w:rsidRDefault="000B3A86" w:rsidP="000B3A86">
      <w:pPr>
        <w:pStyle w:val="H1"/>
      </w:pPr>
    </w:p>
    <w:p w14:paraId="19001C56" w14:textId="77777777" w:rsidR="000B3A86" w:rsidRDefault="000B3A86" w:rsidP="000B3A86">
      <w:pPr>
        <w:pStyle w:val="H1"/>
      </w:pPr>
    </w:p>
    <w:p w14:paraId="58AAE7D3" w14:textId="77777777" w:rsidR="000B3A86" w:rsidRDefault="000B3A86" w:rsidP="000B3A86">
      <w:pPr>
        <w:pStyle w:val="H1"/>
      </w:pPr>
    </w:p>
    <w:p w14:paraId="3BF93A98" w14:textId="77777777" w:rsidR="000B3A86" w:rsidRDefault="000B3A86" w:rsidP="000B3A86">
      <w:pPr>
        <w:pStyle w:val="H1"/>
      </w:pPr>
    </w:p>
    <w:p w14:paraId="1ECB8816" w14:textId="77777777" w:rsidR="000B3A86" w:rsidRDefault="000B3A86" w:rsidP="000B3A86">
      <w:pPr>
        <w:pStyle w:val="H1"/>
      </w:pPr>
    </w:p>
    <w:p w14:paraId="3CD54C09" w14:textId="77777777" w:rsidR="000B3A86" w:rsidRDefault="000B3A86" w:rsidP="000B3A86">
      <w:pPr>
        <w:pStyle w:val="H1"/>
      </w:pPr>
    </w:p>
    <w:p w14:paraId="7CD031C0" w14:textId="77777777" w:rsidR="000B3A86" w:rsidRDefault="000B3A86" w:rsidP="000B3A86">
      <w:pPr>
        <w:pStyle w:val="H1"/>
      </w:pPr>
    </w:p>
    <w:p w14:paraId="6F6A8A85" w14:textId="77777777" w:rsidR="000B3A86" w:rsidRDefault="000B3A86" w:rsidP="000B3A86">
      <w:pPr>
        <w:pStyle w:val="H1"/>
      </w:pPr>
    </w:p>
    <w:p w14:paraId="185F6EEA" w14:textId="77777777" w:rsidR="005833E0" w:rsidRDefault="005833E0" w:rsidP="000B3A86">
      <w:pPr>
        <w:pStyle w:val="H1"/>
      </w:pPr>
    </w:p>
    <w:p w14:paraId="0ECEBE6C" w14:textId="498542C5" w:rsidR="000B3A86" w:rsidRDefault="000B3A86" w:rsidP="000B3A86">
      <w:pPr>
        <w:pStyle w:val="H1"/>
      </w:pPr>
      <w:r>
        <w:lastRenderedPageBreak/>
        <w:t>Formulier jaargesprek bestuurder/directeur</w:t>
      </w:r>
    </w:p>
    <w:p w14:paraId="63ECCF04" w14:textId="77777777" w:rsidR="000B3A86" w:rsidRDefault="000B3A86" w:rsidP="0053523B"/>
    <w:p w14:paraId="20F1286E" w14:textId="77777777" w:rsidR="004B258E" w:rsidRDefault="004B258E" w:rsidP="001C6D63">
      <w:pPr>
        <w:spacing w:line="360" w:lineRule="auto"/>
      </w:pPr>
    </w:p>
    <w:p w14:paraId="22E5B098" w14:textId="29FFB92F" w:rsidR="001C6D63" w:rsidRPr="001C6D63" w:rsidRDefault="001C6D63" w:rsidP="001C6D63">
      <w:pPr>
        <w:spacing w:line="360" w:lineRule="auto"/>
      </w:pPr>
      <w:r w:rsidRPr="001C6D63">
        <w:t xml:space="preserve">Naam </w:t>
      </w:r>
      <w:r w:rsidR="005D22D7" w:rsidRPr="005D22D7">
        <w:t>bestuurder/directeur</w:t>
      </w:r>
      <w:r w:rsidRPr="001C6D63">
        <w:tab/>
      </w:r>
      <w:r w:rsidR="0000086A">
        <w:tab/>
      </w:r>
      <w:r w:rsidRPr="001C6D63">
        <w:t xml:space="preserve">: </w:t>
      </w:r>
      <w:r w:rsidRPr="001C6D63">
        <w:t> </w:t>
      </w:r>
      <w:r w:rsidRPr="001C6D63">
        <w:t> </w:t>
      </w:r>
      <w:r w:rsidRPr="001C6D63">
        <w:t> </w:t>
      </w:r>
      <w:r w:rsidRPr="001C6D63">
        <w:t> </w:t>
      </w:r>
      <w:r w:rsidRPr="001C6D63">
        <w:t> </w:t>
      </w:r>
      <w:r w:rsidRPr="001C6D63">
        <w:t> </w:t>
      </w:r>
    </w:p>
    <w:p w14:paraId="07761D6C" w14:textId="66984CED" w:rsidR="001C6D63" w:rsidRPr="001C6D63" w:rsidRDefault="001C6D63" w:rsidP="001C6D63">
      <w:pPr>
        <w:spacing w:line="360" w:lineRule="auto"/>
      </w:pPr>
      <w:r w:rsidRPr="001C6D63">
        <w:t>Functie</w:t>
      </w:r>
      <w:r w:rsidRPr="001C6D63">
        <w:tab/>
      </w:r>
      <w:r w:rsidRPr="001C6D63">
        <w:tab/>
      </w:r>
      <w:r w:rsidRPr="001C6D63">
        <w:tab/>
      </w:r>
      <w:r w:rsidR="0000086A">
        <w:tab/>
      </w:r>
      <w:r w:rsidR="0000086A">
        <w:tab/>
      </w:r>
      <w:r w:rsidRPr="001C6D63">
        <w:t xml:space="preserve">: </w:t>
      </w:r>
      <w:r w:rsidRPr="001C6D63">
        <w:t> </w:t>
      </w:r>
      <w:r w:rsidRPr="001C6D63">
        <w:t> </w:t>
      </w:r>
      <w:r w:rsidRPr="001C6D63">
        <w:t> </w:t>
      </w:r>
      <w:r w:rsidRPr="001C6D63">
        <w:t> </w:t>
      </w:r>
      <w:r w:rsidRPr="001C6D63">
        <w:t> </w:t>
      </w:r>
      <w:r w:rsidRPr="001C6D63">
        <w:t> </w:t>
      </w:r>
    </w:p>
    <w:p w14:paraId="7040F7D2" w14:textId="526FFD97" w:rsidR="001C6D63" w:rsidRPr="001C6D63" w:rsidRDefault="0000086A" w:rsidP="001C6D63">
      <w:pPr>
        <w:spacing w:line="360" w:lineRule="auto"/>
      </w:pPr>
      <w:r w:rsidRPr="0000086A">
        <w:t>Gesprekdeelnemers toezichthouder</w:t>
      </w:r>
      <w:r w:rsidR="001C6D63" w:rsidRPr="001C6D63">
        <w:tab/>
        <w:t xml:space="preserve">: </w:t>
      </w:r>
      <w:r w:rsidR="001C6D63" w:rsidRPr="001C6D63">
        <w:t> </w:t>
      </w:r>
      <w:r w:rsidR="001C6D63" w:rsidRPr="001C6D63">
        <w:t> </w:t>
      </w:r>
      <w:r w:rsidR="001C6D63" w:rsidRPr="001C6D63">
        <w:t> </w:t>
      </w:r>
      <w:r w:rsidR="001C6D63" w:rsidRPr="001C6D63">
        <w:t> </w:t>
      </w:r>
      <w:r w:rsidR="001C6D63" w:rsidRPr="001C6D63">
        <w:t> </w:t>
      </w:r>
      <w:r w:rsidR="001C6D63" w:rsidRPr="001C6D63">
        <w:t> </w:t>
      </w:r>
    </w:p>
    <w:p w14:paraId="3E2F90DE" w14:textId="61089B41" w:rsidR="001C6D63" w:rsidRDefault="001C6D63" w:rsidP="001C6D63">
      <w:pPr>
        <w:spacing w:line="360" w:lineRule="auto"/>
      </w:pPr>
      <w:r w:rsidRPr="001C6D63">
        <w:t>Functie</w:t>
      </w:r>
      <w:r w:rsidRPr="001C6D63">
        <w:tab/>
      </w:r>
      <w:r w:rsidRPr="001C6D63">
        <w:tab/>
      </w:r>
      <w:r w:rsidRPr="001C6D63">
        <w:tab/>
      </w:r>
      <w:r w:rsidR="0000086A">
        <w:tab/>
      </w:r>
      <w:r w:rsidR="0000086A">
        <w:tab/>
      </w:r>
      <w:r w:rsidRPr="001C6D63">
        <w:t xml:space="preserve">: </w:t>
      </w:r>
      <w:r w:rsidRPr="001C6D63">
        <w:t> </w:t>
      </w:r>
      <w:r w:rsidRPr="001C6D63">
        <w:t> </w:t>
      </w:r>
      <w:r w:rsidRPr="001C6D63">
        <w:t> </w:t>
      </w:r>
      <w:r w:rsidRPr="001C6D63">
        <w:t> </w:t>
      </w:r>
      <w:r w:rsidRPr="001C6D63">
        <w:t> </w:t>
      </w:r>
      <w:r w:rsidRPr="001C6D63">
        <w:t> </w:t>
      </w:r>
    </w:p>
    <w:p w14:paraId="6978A722" w14:textId="7FC4D594" w:rsidR="001C6D63" w:rsidRPr="001C6D63" w:rsidRDefault="001C6D63" w:rsidP="001C6D63">
      <w:pPr>
        <w:spacing w:line="360" w:lineRule="auto"/>
      </w:pPr>
      <w:r w:rsidRPr="001C6D63">
        <w:t>Datum gesprek</w:t>
      </w:r>
      <w:r w:rsidRPr="001C6D63">
        <w:tab/>
      </w:r>
      <w:r w:rsidRPr="001C6D63">
        <w:tab/>
      </w:r>
      <w:r w:rsidR="0000086A">
        <w:tab/>
      </w:r>
      <w:r w:rsidR="0000086A">
        <w:tab/>
      </w:r>
      <w:r w:rsidRPr="001C6D63">
        <w:t xml:space="preserve">: </w:t>
      </w:r>
      <w:r w:rsidRPr="001C6D63">
        <w:t> </w:t>
      </w:r>
      <w:r w:rsidRPr="001C6D63">
        <w:t> </w:t>
      </w:r>
      <w:r w:rsidRPr="001C6D63">
        <w:t> </w:t>
      </w:r>
      <w:r w:rsidRPr="001C6D63">
        <w:t> </w:t>
      </w:r>
      <w:r w:rsidRPr="001C6D63">
        <w:t> </w:t>
      </w:r>
      <w:r w:rsidRPr="001C6D63">
        <w:t> </w:t>
      </w:r>
    </w:p>
    <w:p w14:paraId="54B0BBFC" w14:textId="3EE3814A" w:rsidR="001C6D63" w:rsidRPr="001C6D63" w:rsidRDefault="001C6D63" w:rsidP="001C6D63">
      <w:pPr>
        <w:spacing w:line="360" w:lineRule="auto"/>
      </w:pPr>
      <w:r w:rsidRPr="001C6D63">
        <w:t>Datum vorig gesprek</w:t>
      </w:r>
      <w:r w:rsidRPr="001C6D63">
        <w:tab/>
      </w:r>
      <w:r w:rsidR="0000086A">
        <w:tab/>
      </w:r>
      <w:r w:rsidR="0000086A">
        <w:tab/>
      </w:r>
      <w:r w:rsidRPr="001C6D63">
        <w:t xml:space="preserve">: </w:t>
      </w:r>
      <w:r w:rsidRPr="001C6D63">
        <w:t> </w:t>
      </w:r>
      <w:r w:rsidRPr="001C6D63">
        <w:t> </w:t>
      </w:r>
      <w:r w:rsidRPr="001C6D63">
        <w:t> </w:t>
      </w:r>
      <w:r w:rsidRPr="001C6D63">
        <w:t> </w:t>
      </w:r>
      <w:r w:rsidRPr="001C6D63">
        <w:t> </w:t>
      </w:r>
      <w:r w:rsidRPr="001C6D63">
        <w:t> </w:t>
      </w:r>
    </w:p>
    <w:p w14:paraId="377B1AA5" w14:textId="18AEBFAB" w:rsidR="001C6D63" w:rsidRDefault="001C6D63" w:rsidP="001C6D63"/>
    <w:p w14:paraId="4EF09D03" w14:textId="77777777" w:rsidR="007755CB" w:rsidRPr="001C6D63" w:rsidRDefault="007755CB" w:rsidP="001C6D63"/>
    <w:p w14:paraId="08B9EC89" w14:textId="0E5A3F39" w:rsidR="001C6D63" w:rsidRPr="001C6D63" w:rsidRDefault="00FE4514" w:rsidP="001C6D63">
      <w:pPr>
        <w:pStyle w:val="Intro"/>
      </w:pPr>
      <w:r>
        <w:t xml:space="preserve">1. </w:t>
      </w:r>
      <w:r w:rsidR="001C6D63">
        <w:t>Terugblik afgelopen jaar</w:t>
      </w:r>
      <w:r w:rsidR="001C6D63" w:rsidRPr="001C6D63">
        <w:t>:  </w:t>
      </w:r>
      <w:r w:rsidR="001C6D63">
        <w:br/>
      </w:r>
    </w:p>
    <w:tbl>
      <w:tblPr>
        <w:tblW w:w="0"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1C6D63" w:rsidRPr="001C6D63" w14:paraId="13AE59C1" w14:textId="77777777" w:rsidTr="004B258E">
        <w:tc>
          <w:tcPr>
            <w:tcW w:w="9780" w:type="dxa"/>
            <w:tcBorders>
              <w:top w:val="single" w:sz="6" w:space="0" w:color="BFBFBF"/>
              <w:left w:val="single" w:sz="6" w:space="0" w:color="BFBFBF"/>
              <w:bottom w:val="single" w:sz="6" w:space="0" w:color="BFBFBF"/>
              <w:right w:val="single" w:sz="6" w:space="0" w:color="BFBFBF"/>
            </w:tcBorders>
            <w:hideMark/>
          </w:tcPr>
          <w:p w14:paraId="52696F10" w14:textId="77777777" w:rsidR="008A3CB9" w:rsidRDefault="00FE4514" w:rsidP="001C6D63">
            <w:r w:rsidRPr="00FE4514">
              <w:t xml:space="preserve">Geef een terugblik op het afgelopen jaar: </w:t>
            </w:r>
          </w:p>
          <w:p w14:paraId="3446A6B4" w14:textId="77777777" w:rsidR="008A3CB9" w:rsidRDefault="008A3CB9" w:rsidP="008A3CB9">
            <w:pPr>
              <w:pStyle w:val="Opsomming"/>
            </w:pPr>
            <w:r>
              <w:t>W</w:t>
            </w:r>
            <w:r w:rsidR="00FE4514" w:rsidRPr="00FE4514">
              <w:t xml:space="preserve">aarover ben je tevreden, waarover niet? </w:t>
            </w:r>
          </w:p>
          <w:p w14:paraId="6F336E1F" w14:textId="77777777" w:rsidR="008A3CB9" w:rsidRDefault="00FE4514" w:rsidP="008A3CB9">
            <w:pPr>
              <w:pStyle w:val="Opsomming"/>
            </w:pPr>
            <w:r w:rsidRPr="00FE4514">
              <w:t xml:space="preserve">Welke successen wil je vieren? </w:t>
            </w:r>
          </w:p>
          <w:p w14:paraId="5FB3E6E9" w14:textId="15761C96" w:rsidR="001C6D63" w:rsidRPr="001C6D63" w:rsidRDefault="00FE4514" w:rsidP="008A3CB9">
            <w:pPr>
              <w:pStyle w:val="Opsomming"/>
            </w:pPr>
            <w:r w:rsidRPr="00FE4514">
              <w:t>Welke uitdagingen heb je ondervonden en hoe ben je hiermee omgegaan?</w:t>
            </w:r>
          </w:p>
        </w:tc>
      </w:tr>
      <w:tr w:rsidR="001C6D63" w:rsidRPr="001C6D63" w14:paraId="3BCAFBA1" w14:textId="77777777" w:rsidTr="001F3988">
        <w:trPr>
          <w:trHeight w:val="1424"/>
        </w:trPr>
        <w:tc>
          <w:tcPr>
            <w:tcW w:w="9780" w:type="dxa"/>
            <w:tcBorders>
              <w:top w:val="single" w:sz="6" w:space="0" w:color="BFBFBF"/>
              <w:left w:val="single" w:sz="6" w:space="0" w:color="BFBFBF"/>
              <w:bottom w:val="single" w:sz="6" w:space="0" w:color="BFBFBF"/>
              <w:right w:val="single" w:sz="6" w:space="0" w:color="BFBFBF"/>
            </w:tcBorders>
            <w:hideMark/>
          </w:tcPr>
          <w:p w14:paraId="22B6042D" w14:textId="77777777" w:rsidR="001C6D63" w:rsidRPr="001C6D63" w:rsidRDefault="001C6D63" w:rsidP="001C6D63">
            <w:r w:rsidRPr="001C6D63">
              <w:t> </w:t>
            </w:r>
            <w:r w:rsidRPr="001C6D63">
              <w:t> </w:t>
            </w:r>
            <w:r w:rsidRPr="001C6D63">
              <w:t> </w:t>
            </w:r>
            <w:r w:rsidRPr="001C6D63">
              <w:t> </w:t>
            </w:r>
            <w:r w:rsidRPr="001C6D63">
              <w:t> </w:t>
            </w:r>
            <w:r w:rsidRPr="001C6D63">
              <w:t> </w:t>
            </w:r>
          </w:p>
        </w:tc>
      </w:tr>
    </w:tbl>
    <w:p w14:paraId="75241BB0" w14:textId="77777777" w:rsidR="001C6D63" w:rsidRPr="001C6D63" w:rsidRDefault="001C6D63" w:rsidP="001C6D63">
      <w:r w:rsidRPr="001C6D63">
        <w:t> </w:t>
      </w:r>
    </w:p>
    <w:p w14:paraId="054724BB" w14:textId="584FFA9B" w:rsidR="001C6D63" w:rsidRPr="001C6D63" w:rsidRDefault="00FE4514" w:rsidP="001C6D63">
      <w:pPr>
        <w:pStyle w:val="Intro"/>
      </w:pPr>
      <w:r>
        <w:t>2. Opzet gesprek</w:t>
      </w:r>
      <w:r w:rsidR="001C6D63">
        <w:br/>
      </w:r>
    </w:p>
    <w:tbl>
      <w:tblPr>
        <w:tblW w:w="0"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1C6D63" w:rsidRPr="001C6D63" w14:paraId="65D2B556" w14:textId="77777777" w:rsidTr="001C6D63">
        <w:tc>
          <w:tcPr>
            <w:tcW w:w="9780" w:type="dxa"/>
            <w:tcBorders>
              <w:top w:val="single" w:sz="6" w:space="0" w:color="BFBFBF"/>
              <w:left w:val="single" w:sz="6" w:space="0" w:color="BFBFBF"/>
              <w:bottom w:val="single" w:sz="6" w:space="0" w:color="BFBFBF"/>
              <w:right w:val="single" w:sz="6" w:space="0" w:color="BFBFBF"/>
            </w:tcBorders>
            <w:hideMark/>
          </w:tcPr>
          <w:p w14:paraId="1D0EF555" w14:textId="77777777" w:rsidR="001E7831" w:rsidRDefault="001E7831" w:rsidP="001E7831">
            <w:pPr>
              <w:pStyle w:val="Opsomming"/>
            </w:pPr>
            <w:r>
              <w:t>Welke afspraken zijn gemaakt in het vorige gesprek?</w:t>
            </w:r>
          </w:p>
          <w:p w14:paraId="509456CC" w14:textId="61E68B6E" w:rsidR="001C6D63" w:rsidRPr="001C6D63" w:rsidRDefault="001E7831" w:rsidP="001E7831">
            <w:pPr>
              <w:pStyle w:val="Opsomming"/>
            </w:pPr>
            <w:r>
              <w:t>Welke onderwerpen wil je als bestuurder inbrengen?</w:t>
            </w:r>
            <w:r w:rsidR="001C6D63" w:rsidRPr="001C6D63">
              <w:t xml:space="preserve"> </w:t>
            </w:r>
          </w:p>
        </w:tc>
      </w:tr>
      <w:tr w:rsidR="001C6D63" w:rsidRPr="001C6D63" w14:paraId="54D0430C" w14:textId="77777777" w:rsidTr="001F3988">
        <w:trPr>
          <w:trHeight w:val="1469"/>
        </w:trPr>
        <w:tc>
          <w:tcPr>
            <w:tcW w:w="9780" w:type="dxa"/>
            <w:tcBorders>
              <w:top w:val="single" w:sz="6" w:space="0" w:color="BFBFBF"/>
              <w:left w:val="single" w:sz="6" w:space="0" w:color="BFBFBF"/>
              <w:bottom w:val="single" w:sz="6" w:space="0" w:color="BFBFBF"/>
              <w:right w:val="single" w:sz="6" w:space="0" w:color="BFBFBF"/>
            </w:tcBorders>
            <w:hideMark/>
          </w:tcPr>
          <w:p w14:paraId="5F838D4A" w14:textId="77777777" w:rsidR="001C6D63" w:rsidRPr="001C6D63" w:rsidRDefault="001C6D63" w:rsidP="001C6D63">
            <w:r w:rsidRPr="001C6D63">
              <w:t> </w:t>
            </w:r>
            <w:r w:rsidRPr="001C6D63">
              <w:t> </w:t>
            </w:r>
            <w:r w:rsidRPr="001C6D63">
              <w:t> </w:t>
            </w:r>
            <w:r w:rsidRPr="001C6D63">
              <w:t> </w:t>
            </w:r>
            <w:r w:rsidRPr="001C6D63">
              <w:t> </w:t>
            </w:r>
            <w:r w:rsidRPr="001C6D63">
              <w:t> </w:t>
            </w:r>
          </w:p>
        </w:tc>
      </w:tr>
    </w:tbl>
    <w:p w14:paraId="6F14C587" w14:textId="77777777" w:rsidR="00402476" w:rsidRDefault="00402476" w:rsidP="001C6D63">
      <w:pPr>
        <w:pStyle w:val="Intro"/>
      </w:pPr>
    </w:p>
    <w:p w14:paraId="7311B32B" w14:textId="75A5A76C" w:rsidR="001C6D63" w:rsidRPr="001C6D63" w:rsidRDefault="001E7831" w:rsidP="001C6D63">
      <w:pPr>
        <w:pStyle w:val="Intro"/>
      </w:pPr>
      <w:r>
        <w:t>3. Gezondheid</w:t>
      </w:r>
      <w:r w:rsidR="001C6D63" w:rsidRPr="001C6D63">
        <w:t>  </w:t>
      </w:r>
      <w:r w:rsidR="001C6D63">
        <w:br/>
      </w:r>
    </w:p>
    <w:tbl>
      <w:tblPr>
        <w:tblW w:w="0"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1C6D63" w:rsidRPr="001C6D63" w14:paraId="0D1CF34E" w14:textId="77777777" w:rsidTr="001C6D63">
        <w:tc>
          <w:tcPr>
            <w:tcW w:w="9780" w:type="dxa"/>
            <w:tcBorders>
              <w:top w:val="single" w:sz="6" w:space="0" w:color="BFBFBF"/>
              <w:left w:val="single" w:sz="6" w:space="0" w:color="BFBFBF"/>
              <w:bottom w:val="single" w:sz="6" w:space="0" w:color="BFBFBF"/>
              <w:right w:val="single" w:sz="6" w:space="0" w:color="BFBFBF"/>
            </w:tcBorders>
            <w:hideMark/>
          </w:tcPr>
          <w:p w14:paraId="0695552A" w14:textId="77777777" w:rsidR="004E3B54" w:rsidRDefault="004E3B54" w:rsidP="004E3B54">
            <w:pPr>
              <w:pStyle w:val="Opsomming"/>
            </w:pPr>
            <w:r>
              <w:t>Hoe is je werk/privé-balans?</w:t>
            </w:r>
          </w:p>
          <w:p w14:paraId="29F0D83E" w14:textId="77777777" w:rsidR="004E3B54" w:rsidRDefault="004E3B54" w:rsidP="004E3B54">
            <w:pPr>
              <w:pStyle w:val="Opsomming"/>
            </w:pPr>
            <w:r>
              <w:t>Wat doe je om gezond en in balans te blijven?</w:t>
            </w:r>
          </w:p>
          <w:p w14:paraId="2C7E8765" w14:textId="17A48DE7" w:rsidR="001C6D63" w:rsidRPr="001C6D63" w:rsidRDefault="004E3B54" w:rsidP="004E3B54">
            <w:pPr>
              <w:pStyle w:val="Opsomming"/>
            </w:pPr>
            <w:r>
              <w:t>Hoe ervaar je je gezondheid, energie en motivatie?</w:t>
            </w:r>
          </w:p>
        </w:tc>
      </w:tr>
      <w:tr w:rsidR="001C6D63" w:rsidRPr="001C6D63" w14:paraId="0863302E" w14:textId="77777777" w:rsidTr="001F3988">
        <w:trPr>
          <w:trHeight w:val="1203"/>
        </w:trPr>
        <w:tc>
          <w:tcPr>
            <w:tcW w:w="9780" w:type="dxa"/>
            <w:tcBorders>
              <w:top w:val="single" w:sz="6" w:space="0" w:color="BFBFBF"/>
              <w:left w:val="single" w:sz="6" w:space="0" w:color="BFBFBF"/>
              <w:bottom w:val="single" w:sz="6" w:space="0" w:color="BFBFBF"/>
              <w:right w:val="single" w:sz="6" w:space="0" w:color="BFBFBF"/>
            </w:tcBorders>
            <w:hideMark/>
          </w:tcPr>
          <w:p w14:paraId="2AAEA0FF" w14:textId="77777777" w:rsidR="001C6D63" w:rsidRPr="001C6D63" w:rsidRDefault="001C6D63" w:rsidP="001C6D63">
            <w:r w:rsidRPr="001C6D63">
              <w:t> </w:t>
            </w:r>
            <w:r w:rsidRPr="001C6D63">
              <w:t> </w:t>
            </w:r>
            <w:r w:rsidRPr="001C6D63">
              <w:t> </w:t>
            </w:r>
            <w:r w:rsidRPr="001C6D63">
              <w:t> </w:t>
            </w:r>
            <w:r w:rsidRPr="001C6D63">
              <w:t> </w:t>
            </w:r>
            <w:r w:rsidRPr="001C6D63">
              <w:t> </w:t>
            </w:r>
          </w:p>
        </w:tc>
      </w:tr>
    </w:tbl>
    <w:p w14:paraId="1D593D2D" w14:textId="77777777" w:rsidR="001C6D63" w:rsidRPr="001C6D63" w:rsidRDefault="001C6D63" w:rsidP="001C6D63">
      <w:pPr>
        <w:rPr>
          <w:b/>
          <w:bCs/>
        </w:rPr>
      </w:pPr>
    </w:p>
    <w:p w14:paraId="038C9AD4" w14:textId="2F417DAE" w:rsidR="001C6D63" w:rsidRPr="001C6D63" w:rsidRDefault="004E3B54" w:rsidP="001C6D63">
      <w:pPr>
        <w:pStyle w:val="Intro"/>
      </w:pPr>
      <w:r>
        <w:t>4. Identiteit</w:t>
      </w:r>
      <w:r w:rsidR="001C6D63">
        <w:br/>
      </w:r>
    </w:p>
    <w:tbl>
      <w:tblPr>
        <w:tblW w:w="0"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1C6D63" w:rsidRPr="001C6D63" w14:paraId="55F896DA" w14:textId="77777777" w:rsidTr="001C6D63">
        <w:tc>
          <w:tcPr>
            <w:tcW w:w="9780" w:type="dxa"/>
            <w:tcBorders>
              <w:top w:val="single" w:sz="6" w:space="0" w:color="BFBFBF"/>
              <w:left w:val="single" w:sz="6" w:space="0" w:color="BFBFBF"/>
              <w:bottom w:val="single" w:sz="6" w:space="0" w:color="BFBFBF"/>
              <w:right w:val="single" w:sz="6" w:space="0" w:color="BFBFBF"/>
            </w:tcBorders>
            <w:hideMark/>
          </w:tcPr>
          <w:p w14:paraId="0DA0017B" w14:textId="77777777" w:rsidR="004E3B54" w:rsidRDefault="004E3B54" w:rsidP="004E3B54">
            <w:pPr>
              <w:pStyle w:val="Opsomming"/>
              <w:numPr>
                <w:ilvl w:val="0"/>
                <w:numId w:val="0"/>
              </w:numPr>
              <w:ind w:left="340" w:hanging="340"/>
            </w:pPr>
            <w:r>
              <w:t xml:space="preserve">Reflecteer op je rol als identiteitsdrager: </w:t>
            </w:r>
          </w:p>
          <w:p w14:paraId="4E657A4A" w14:textId="77777777" w:rsidR="004E3B54" w:rsidRDefault="004E3B54" w:rsidP="004E3B54">
            <w:pPr>
              <w:pStyle w:val="Opsomming"/>
            </w:pPr>
            <w:r>
              <w:t xml:space="preserve">Hoe ervaar je de identiteit van de school en hoe verhoud je je tot de identiteit van de school? </w:t>
            </w:r>
          </w:p>
          <w:p w14:paraId="261141F9" w14:textId="77777777" w:rsidR="004E3B54" w:rsidRDefault="004E3B54" w:rsidP="004E3B54">
            <w:pPr>
              <w:pStyle w:val="Opsomming"/>
            </w:pPr>
            <w:r>
              <w:t xml:space="preserve">Hoe geef je invulling aan je rol als identiteitsdrager? </w:t>
            </w:r>
          </w:p>
          <w:p w14:paraId="36A43E58" w14:textId="70313042" w:rsidR="001C6D63" w:rsidRPr="001C6D63" w:rsidRDefault="004E3B54" w:rsidP="004E3B54">
            <w:pPr>
              <w:pStyle w:val="Opsomming"/>
            </w:pPr>
            <w:r>
              <w:t xml:space="preserve">Hoe krijgt de identiteit van de school een plaats in plannen en beleidsontwikkeling? </w:t>
            </w:r>
          </w:p>
        </w:tc>
      </w:tr>
      <w:tr w:rsidR="001C6D63" w:rsidRPr="001C6D63" w14:paraId="2C752B20" w14:textId="77777777" w:rsidTr="001C6D63">
        <w:trPr>
          <w:trHeight w:val="1695"/>
        </w:trPr>
        <w:tc>
          <w:tcPr>
            <w:tcW w:w="9780" w:type="dxa"/>
            <w:tcBorders>
              <w:top w:val="single" w:sz="6" w:space="0" w:color="BFBFBF"/>
              <w:left w:val="single" w:sz="6" w:space="0" w:color="BFBFBF"/>
              <w:bottom w:val="single" w:sz="6" w:space="0" w:color="BFBFBF"/>
              <w:right w:val="single" w:sz="6" w:space="0" w:color="BFBFBF"/>
            </w:tcBorders>
            <w:hideMark/>
          </w:tcPr>
          <w:p w14:paraId="3CBFFDB7" w14:textId="77777777" w:rsidR="001C6D63" w:rsidRPr="001C6D63" w:rsidRDefault="001C6D63" w:rsidP="001C6D63">
            <w:r w:rsidRPr="001C6D63">
              <w:t> </w:t>
            </w:r>
            <w:r w:rsidRPr="001C6D63">
              <w:t> </w:t>
            </w:r>
            <w:r w:rsidRPr="001C6D63">
              <w:t> </w:t>
            </w:r>
            <w:r w:rsidRPr="001C6D63">
              <w:t> </w:t>
            </w:r>
            <w:r w:rsidRPr="001C6D63">
              <w:t> </w:t>
            </w:r>
            <w:r w:rsidRPr="001C6D63">
              <w:t> </w:t>
            </w:r>
          </w:p>
        </w:tc>
      </w:tr>
    </w:tbl>
    <w:p w14:paraId="260435B4" w14:textId="77777777" w:rsidR="001C6D63" w:rsidRPr="001C6D63" w:rsidRDefault="001C6D63" w:rsidP="001C6D63">
      <w:pPr>
        <w:rPr>
          <w:b/>
          <w:bCs/>
        </w:rPr>
      </w:pPr>
    </w:p>
    <w:p w14:paraId="5617A032" w14:textId="77777777" w:rsidR="006A4B57" w:rsidRDefault="006A4B57" w:rsidP="001C6D63">
      <w:pPr>
        <w:pStyle w:val="Intro"/>
      </w:pPr>
      <w:r w:rsidRPr="006A4B57">
        <w:t>5. Bekwaamheden</w:t>
      </w:r>
    </w:p>
    <w:p w14:paraId="0A8D1462" w14:textId="3C2EAF35" w:rsidR="001C6D63" w:rsidRPr="001C6D63" w:rsidRDefault="006A4B57" w:rsidP="006A4B57">
      <w:r w:rsidRPr="006A4B57">
        <w:t>Gebaseerd op de ‘beroepsstandaard Schoolleiders PO’ van het Schoolleidersregister PO uit 2020.</w:t>
      </w:r>
      <w:r w:rsidR="001C6D63">
        <w:br/>
      </w:r>
    </w:p>
    <w:tbl>
      <w:tblPr>
        <w:tblW w:w="0"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1C6D63" w:rsidRPr="001C6D63" w14:paraId="621AD1FA" w14:textId="77777777" w:rsidTr="001C6D63">
        <w:tc>
          <w:tcPr>
            <w:tcW w:w="9780" w:type="dxa"/>
            <w:tcBorders>
              <w:top w:val="single" w:sz="6" w:space="0" w:color="BFBFBF"/>
              <w:left w:val="single" w:sz="6" w:space="0" w:color="BFBFBF"/>
              <w:bottom w:val="single" w:sz="6" w:space="0" w:color="BFBFBF"/>
              <w:right w:val="single" w:sz="6" w:space="0" w:color="BFBFBF"/>
            </w:tcBorders>
            <w:hideMark/>
          </w:tcPr>
          <w:p w14:paraId="32DC18A3" w14:textId="77777777" w:rsidR="007E492E" w:rsidRDefault="007E492E" w:rsidP="007E492E">
            <w:r>
              <w:t>Hoe reflecteert de bestuurder op de gestelde leiderschapspraktijken uit de beroepsstandaard voor schoolleiders PO? Zie bijlage 1 voor uitwerking van de vijf leiderschapspraktijken.</w:t>
            </w:r>
          </w:p>
          <w:p w14:paraId="6153ACD8" w14:textId="40AA04F9" w:rsidR="001C6D63" w:rsidRPr="001C6D63" w:rsidRDefault="007E492E" w:rsidP="007E492E">
            <w:r>
              <w:t>Bespreek 3 onderdelen waarin de bestuurder uitblinkt en 3 aspecten waarin ontwikkeling wenselijk/mogelijk is.</w:t>
            </w:r>
          </w:p>
        </w:tc>
      </w:tr>
      <w:tr w:rsidR="001C6D63" w:rsidRPr="001C6D63" w14:paraId="3AC73E9B" w14:textId="77777777" w:rsidTr="001C6D63">
        <w:trPr>
          <w:trHeight w:val="1695"/>
        </w:trPr>
        <w:tc>
          <w:tcPr>
            <w:tcW w:w="9780" w:type="dxa"/>
            <w:tcBorders>
              <w:top w:val="single" w:sz="6" w:space="0" w:color="BFBFBF"/>
              <w:left w:val="single" w:sz="6" w:space="0" w:color="BFBFBF"/>
              <w:bottom w:val="single" w:sz="6" w:space="0" w:color="BFBFBF"/>
              <w:right w:val="single" w:sz="6" w:space="0" w:color="BFBFBF"/>
            </w:tcBorders>
            <w:hideMark/>
          </w:tcPr>
          <w:p w14:paraId="39F65929" w14:textId="77777777" w:rsidR="001C6D63" w:rsidRPr="001C6D63" w:rsidRDefault="001C6D63" w:rsidP="001C6D63">
            <w:r w:rsidRPr="001C6D63">
              <w:t> </w:t>
            </w:r>
            <w:r w:rsidRPr="001C6D63">
              <w:t> </w:t>
            </w:r>
            <w:r w:rsidRPr="001C6D63">
              <w:t> </w:t>
            </w:r>
            <w:r w:rsidRPr="001C6D63">
              <w:t> </w:t>
            </w:r>
            <w:r w:rsidRPr="001C6D63">
              <w:t> </w:t>
            </w:r>
            <w:r w:rsidRPr="001C6D63">
              <w:t> </w:t>
            </w:r>
          </w:p>
        </w:tc>
      </w:tr>
    </w:tbl>
    <w:p w14:paraId="4B75153C" w14:textId="77777777" w:rsidR="007E492E" w:rsidRDefault="007E492E" w:rsidP="001C6D63">
      <w:pPr>
        <w:pStyle w:val="Intro"/>
      </w:pPr>
    </w:p>
    <w:p w14:paraId="6C8C05A2" w14:textId="1F460D44" w:rsidR="007E492E" w:rsidRDefault="007E492E" w:rsidP="001C6D63">
      <w:pPr>
        <w:pStyle w:val="Intro"/>
      </w:pPr>
      <w:r w:rsidRPr="007E492E">
        <w:t>6. Persoonlijk leiderschap</w:t>
      </w:r>
    </w:p>
    <w:p w14:paraId="50DA7251" w14:textId="46654730" w:rsidR="001C6D63" w:rsidRPr="001C6D63" w:rsidRDefault="009F2269" w:rsidP="009F2269">
      <w:r w:rsidRPr="009F2269">
        <w:t>Gebaseerd op de ‘beroepsstandaard Schoolleiders PO’ van het Schoolleidersregister PO uit 2020.</w:t>
      </w:r>
      <w:r w:rsidR="001C6D63">
        <w:br/>
      </w:r>
    </w:p>
    <w:tbl>
      <w:tblPr>
        <w:tblW w:w="0"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1C6D63" w:rsidRPr="001C6D63" w14:paraId="0E84D670" w14:textId="77777777" w:rsidTr="001C6D63">
        <w:tc>
          <w:tcPr>
            <w:tcW w:w="9780" w:type="dxa"/>
            <w:tcBorders>
              <w:top w:val="single" w:sz="6" w:space="0" w:color="BFBFBF"/>
              <w:left w:val="single" w:sz="6" w:space="0" w:color="BFBFBF"/>
              <w:bottom w:val="single" w:sz="6" w:space="0" w:color="BFBFBF"/>
              <w:right w:val="single" w:sz="6" w:space="0" w:color="BFBFBF"/>
            </w:tcBorders>
            <w:hideMark/>
          </w:tcPr>
          <w:p w14:paraId="398149A6" w14:textId="77777777" w:rsidR="009F2269" w:rsidRDefault="009F2269" w:rsidP="008A3CB9">
            <w:pPr>
              <w:pStyle w:val="Opsomming"/>
            </w:pPr>
            <w:r>
              <w:t>Hoe reflecteer je op persoonlijk leiderschap? Reflecteer op de volgende aspecten: persoonlijkheidskenmerken, technische vaardigheden, sociale vaardigheden, conceptuele vaardigheden en ethisch kompas. Zie bijlage 2 voor een uitwerking.</w:t>
            </w:r>
          </w:p>
          <w:p w14:paraId="2FF343CA" w14:textId="77777777" w:rsidR="009F2269" w:rsidRDefault="009F2269" w:rsidP="008A3CB9">
            <w:pPr>
              <w:pStyle w:val="Opsomming"/>
            </w:pPr>
            <w:r>
              <w:t>Welke persoonlijke waarden en principes zijn leidend in jouw leiderschap?</w:t>
            </w:r>
          </w:p>
          <w:p w14:paraId="7813111F" w14:textId="227C7819" w:rsidR="001C6D63" w:rsidRPr="001C6D63" w:rsidRDefault="009F2269" w:rsidP="008A3CB9">
            <w:pPr>
              <w:pStyle w:val="Opsomming"/>
            </w:pPr>
            <w:r>
              <w:t>Hoe creëer je een cultuur waarin feedback geven en ontvangen vanzelfsprekend is?</w:t>
            </w:r>
          </w:p>
        </w:tc>
      </w:tr>
      <w:tr w:rsidR="001C6D63" w:rsidRPr="001C6D63" w14:paraId="79DC9382" w14:textId="77777777" w:rsidTr="001C6D63">
        <w:trPr>
          <w:trHeight w:val="1695"/>
        </w:trPr>
        <w:tc>
          <w:tcPr>
            <w:tcW w:w="9780" w:type="dxa"/>
            <w:tcBorders>
              <w:top w:val="single" w:sz="6" w:space="0" w:color="BFBFBF"/>
              <w:left w:val="single" w:sz="6" w:space="0" w:color="BFBFBF"/>
              <w:bottom w:val="single" w:sz="6" w:space="0" w:color="BFBFBF"/>
              <w:right w:val="single" w:sz="6" w:space="0" w:color="BFBFBF"/>
            </w:tcBorders>
            <w:hideMark/>
          </w:tcPr>
          <w:p w14:paraId="19234A0D" w14:textId="77777777" w:rsidR="001C6D63" w:rsidRPr="001C6D63" w:rsidRDefault="001C6D63" w:rsidP="001C6D63">
            <w:r w:rsidRPr="001C6D63">
              <w:t> </w:t>
            </w:r>
            <w:r w:rsidRPr="001C6D63">
              <w:t> </w:t>
            </w:r>
            <w:r w:rsidRPr="001C6D63">
              <w:t> </w:t>
            </w:r>
            <w:r w:rsidRPr="001C6D63">
              <w:t> </w:t>
            </w:r>
            <w:r w:rsidRPr="001C6D63">
              <w:t> </w:t>
            </w:r>
            <w:r w:rsidRPr="001C6D63">
              <w:t> </w:t>
            </w:r>
          </w:p>
        </w:tc>
      </w:tr>
    </w:tbl>
    <w:p w14:paraId="4BBA00DC" w14:textId="77777777" w:rsidR="001C6D63" w:rsidRDefault="001C6D63" w:rsidP="001C6D63"/>
    <w:p w14:paraId="1DDA4921" w14:textId="77777777" w:rsidR="001F3988" w:rsidRDefault="001F3988" w:rsidP="009F2269">
      <w:pPr>
        <w:rPr>
          <w:rFonts w:ascii="Safiro SemiBold" w:hAnsi="Safiro SemiBold"/>
          <w:sz w:val="22"/>
        </w:rPr>
      </w:pPr>
    </w:p>
    <w:p w14:paraId="2AA38850" w14:textId="58E32A4A" w:rsidR="009F2269" w:rsidRPr="001C6D63" w:rsidRDefault="001F4B43" w:rsidP="009F2269">
      <w:r w:rsidRPr="001F4B43">
        <w:rPr>
          <w:rFonts w:ascii="Safiro SemiBold" w:hAnsi="Safiro SemiBold"/>
          <w:sz w:val="22"/>
        </w:rPr>
        <w:lastRenderedPageBreak/>
        <w:t>7. Competenties</w:t>
      </w:r>
      <w:r w:rsidR="009F2269">
        <w:br/>
      </w:r>
    </w:p>
    <w:tbl>
      <w:tblPr>
        <w:tblW w:w="9488"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9F2269" w:rsidRPr="001C6D63" w14:paraId="4EBF865E" w14:textId="77777777" w:rsidTr="001F4B43">
        <w:tc>
          <w:tcPr>
            <w:tcW w:w="9488" w:type="dxa"/>
            <w:tcBorders>
              <w:top w:val="single" w:sz="6" w:space="0" w:color="BFBFBF"/>
              <w:left w:val="single" w:sz="6" w:space="0" w:color="BFBFBF"/>
              <w:bottom w:val="single" w:sz="6" w:space="0" w:color="BFBFBF"/>
              <w:right w:val="single" w:sz="6" w:space="0" w:color="BFBFBF"/>
            </w:tcBorders>
            <w:hideMark/>
          </w:tcPr>
          <w:p w14:paraId="1CE6E8E4" w14:textId="77777777" w:rsidR="00405A90" w:rsidRDefault="00405A90" w:rsidP="00405A90">
            <w:pPr>
              <w:pStyle w:val="Opsomming"/>
            </w:pPr>
            <w:r>
              <w:t>Welke werkzaamheden vind je leuk om te doen?</w:t>
            </w:r>
          </w:p>
          <w:p w14:paraId="6181355D" w14:textId="77777777" w:rsidR="00405A90" w:rsidRDefault="00405A90" w:rsidP="00405A90">
            <w:pPr>
              <w:pStyle w:val="Opsomming"/>
            </w:pPr>
            <w:r>
              <w:t>Hoe blijf jij je professioneel ontwikkelen?</w:t>
            </w:r>
          </w:p>
          <w:p w14:paraId="34E91604" w14:textId="77777777" w:rsidR="00405A90" w:rsidRDefault="00405A90" w:rsidP="00405A90">
            <w:pPr>
              <w:pStyle w:val="Opsomming"/>
            </w:pPr>
            <w:r>
              <w:t>Welke kwaliteiten heb je in huis die nu niet benut worden?</w:t>
            </w:r>
          </w:p>
          <w:p w14:paraId="0DDF68AE" w14:textId="6CFE5A23" w:rsidR="009F2269" w:rsidRPr="001C6D63" w:rsidRDefault="00405A90" w:rsidP="00405A90">
            <w:pPr>
              <w:pStyle w:val="Opsomming"/>
            </w:pPr>
            <w:r>
              <w:t>Hoe ga je om met veranderingen?</w:t>
            </w:r>
          </w:p>
        </w:tc>
      </w:tr>
      <w:tr w:rsidR="009F2269" w:rsidRPr="001C6D63" w14:paraId="2B5B9B33" w14:textId="77777777" w:rsidTr="001F4B43">
        <w:trPr>
          <w:trHeight w:val="1695"/>
        </w:trPr>
        <w:tc>
          <w:tcPr>
            <w:tcW w:w="9488" w:type="dxa"/>
            <w:tcBorders>
              <w:top w:val="single" w:sz="6" w:space="0" w:color="BFBFBF"/>
              <w:left w:val="single" w:sz="6" w:space="0" w:color="BFBFBF"/>
              <w:bottom w:val="single" w:sz="6" w:space="0" w:color="BFBFBF"/>
              <w:right w:val="single" w:sz="6" w:space="0" w:color="BFBFBF"/>
            </w:tcBorders>
            <w:hideMark/>
          </w:tcPr>
          <w:p w14:paraId="2492B5F7" w14:textId="77777777" w:rsidR="009F2269" w:rsidRPr="001C6D63" w:rsidRDefault="009F2269" w:rsidP="009E1F71">
            <w:r w:rsidRPr="001C6D63">
              <w:t> </w:t>
            </w:r>
            <w:r w:rsidRPr="001C6D63">
              <w:t> </w:t>
            </w:r>
            <w:r w:rsidRPr="001C6D63">
              <w:t> </w:t>
            </w:r>
            <w:r w:rsidRPr="001C6D63">
              <w:t> </w:t>
            </w:r>
            <w:r w:rsidRPr="001C6D63">
              <w:t> </w:t>
            </w:r>
            <w:r w:rsidRPr="001C6D63">
              <w:t> </w:t>
            </w:r>
          </w:p>
        </w:tc>
      </w:tr>
    </w:tbl>
    <w:p w14:paraId="14781A23" w14:textId="77777777" w:rsidR="00405A90" w:rsidRDefault="00405A90" w:rsidP="001F4B43">
      <w:pPr>
        <w:pStyle w:val="Intro"/>
      </w:pPr>
    </w:p>
    <w:p w14:paraId="43E27318" w14:textId="7DEC39C6" w:rsidR="001F4B43" w:rsidRDefault="00405A90" w:rsidP="001F4B43">
      <w:pPr>
        <w:rPr>
          <w:rFonts w:ascii="Safiro SemiBold" w:hAnsi="Safiro SemiBold"/>
          <w:sz w:val="22"/>
        </w:rPr>
      </w:pPr>
      <w:r w:rsidRPr="00405A90">
        <w:rPr>
          <w:rFonts w:ascii="Safiro SemiBold" w:hAnsi="Safiro SemiBold"/>
          <w:sz w:val="22"/>
        </w:rPr>
        <w:t xml:space="preserve">8. Vooruitblik komend </w:t>
      </w:r>
      <w:r>
        <w:rPr>
          <w:rFonts w:ascii="Safiro SemiBold" w:hAnsi="Safiro SemiBold"/>
          <w:sz w:val="22"/>
        </w:rPr>
        <w:t>jaar</w:t>
      </w:r>
    </w:p>
    <w:p w14:paraId="195D95E6" w14:textId="77777777" w:rsidR="00405A90" w:rsidRPr="001C6D63" w:rsidRDefault="00405A90" w:rsidP="001F4B43"/>
    <w:tbl>
      <w:tblPr>
        <w:tblW w:w="9488"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1F4B43" w:rsidRPr="001C6D63" w14:paraId="33DBB2F8" w14:textId="77777777" w:rsidTr="001F4B43">
        <w:tc>
          <w:tcPr>
            <w:tcW w:w="9488" w:type="dxa"/>
            <w:tcBorders>
              <w:top w:val="single" w:sz="6" w:space="0" w:color="BFBFBF"/>
              <w:left w:val="single" w:sz="6" w:space="0" w:color="BFBFBF"/>
              <w:bottom w:val="single" w:sz="6" w:space="0" w:color="BFBFBF"/>
              <w:right w:val="single" w:sz="6" w:space="0" w:color="BFBFBF"/>
            </w:tcBorders>
            <w:hideMark/>
          </w:tcPr>
          <w:p w14:paraId="1FFFD002" w14:textId="789A28B5" w:rsidR="001F4B43" w:rsidRPr="001C6D63" w:rsidRDefault="00405A90" w:rsidP="009E1F71">
            <w:r w:rsidRPr="00405A90">
              <w:t>Geef een vooruitblik op komend jaar: welke persoonlijke (leer)doelen zijn er voor komend jaar?</w:t>
            </w:r>
          </w:p>
        </w:tc>
      </w:tr>
      <w:tr w:rsidR="001F4B43" w:rsidRPr="001C6D63" w14:paraId="211B16F9" w14:textId="77777777" w:rsidTr="001F4B43">
        <w:trPr>
          <w:trHeight w:val="1695"/>
        </w:trPr>
        <w:tc>
          <w:tcPr>
            <w:tcW w:w="9488" w:type="dxa"/>
            <w:tcBorders>
              <w:top w:val="single" w:sz="6" w:space="0" w:color="BFBFBF"/>
              <w:left w:val="single" w:sz="6" w:space="0" w:color="BFBFBF"/>
              <w:bottom w:val="single" w:sz="6" w:space="0" w:color="BFBFBF"/>
              <w:right w:val="single" w:sz="6" w:space="0" w:color="BFBFBF"/>
            </w:tcBorders>
            <w:hideMark/>
          </w:tcPr>
          <w:p w14:paraId="0E6DB08F" w14:textId="77777777" w:rsidR="001F4B43" w:rsidRPr="001C6D63" w:rsidRDefault="001F4B43" w:rsidP="009E1F71">
            <w:r w:rsidRPr="001C6D63">
              <w:t> </w:t>
            </w:r>
            <w:r w:rsidRPr="001C6D63">
              <w:t> </w:t>
            </w:r>
            <w:r w:rsidRPr="001C6D63">
              <w:t> </w:t>
            </w:r>
            <w:r w:rsidRPr="001C6D63">
              <w:t> </w:t>
            </w:r>
            <w:r w:rsidRPr="001C6D63">
              <w:t> </w:t>
            </w:r>
            <w:r w:rsidRPr="001C6D63">
              <w:t> </w:t>
            </w:r>
          </w:p>
        </w:tc>
      </w:tr>
    </w:tbl>
    <w:p w14:paraId="4ACADD9C" w14:textId="77777777" w:rsidR="005833E0" w:rsidRDefault="005833E0" w:rsidP="001F4B43">
      <w:pPr>
        <w:rPr>
          <w:rFonts w:ascii="Safiro SemiBold" w:hAnsi="Safiro SemiBold"/>
          <w:sz w:val="22"/>
        </w:rPr>
      </w:pPr>
    </w:p>
    <w:p w14:paraId="53F2EAFC" w14:textId="20899C0A" w:rsidR="001F4B43" w:rsidRPr="001C6D63" w:rsidRDefault="0089341E" w:rsidP="001F4B43">
      <w:r w:rsidRPr="0089341E">
        <w:rPr>
          <w:rFonts w:ascii="Safiro SemiBold" w:hAnsi="Safiro SemiBold"/>
          <w:sz w:val="22"/>
        </w:rPr>
        <w:t>9. Scholing en ontwikkeling</w:t>
      </w:r>
      <w:r w:rsidR="001F4B43">
        <w:br/>
      </w:r>
    </w:p>
    <w:tbl>
      <w:tblPr>
        <w:tblW w:w="9488"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1F4B43" w:rsidRPr="001C6D63" w14:paraId="57C0B970" w14:textId="77777777" w:rsidTr="001F4B43">
        <w:tc>
          <w:tcPr>
            <w:tcW w:w="9488" w:type="dxa"/>
            <w:tcBorders>
              <w:top w:val="single" w:sz="6" w:space="0" w:color="BFBFBF"/>
              <w:left w:val="single" w:sz="6" w:space="0" w:color="BFBFBF"/>
              <w:bottom w:val="single" w:sz="6" w:space="0" w:color="BFBFBF"/>
              <w:right w:val="single" w:sz="6" w:space="0" w:color="BFBFBF"/>
            </w:tcBorders>
            <w:hideMark/>
          </w:tcPr>
          <w:p w14:paraId="34236CD0" w14:textId="77777777" w:rsidR="0089341E" w:rsidRDefault="0089341E" w:rsidP="0089341E">
            <w:r>
              <w:t>Welke behoefte is er aan scholing of ontwikkeling?</w:t>
            </w:r>
          </w:p>
          <w:p w14:paraId="1F8F4E6F" w14:textId="4E122680" w:rsidR="001F4B43" w:rsidRPr="001C6D63" w:rsidRDefault="0089341E" w:rsidP="0089341E">
            <w:r>
              <w:t>Bespreek ook de praktische afspraken (tijdsinvestering, kosten, begeleiding, etc.)</w:t>
            </w:r>
          </w:p>
        </w:tc>
      </w:tr>
      <w:tr w:rsidR="001F4B43" w:rsidRPr="001C6D63" w14:paraId="0FF411EF" w14:textId="77777777" w:rsidTr="001F4B43">
        <w:trPr>
          <w:trHeight w:val="1695"/>
        </w:trPr>
        <w:tc>
          <w:tcPr>
            <w:tcW w:w="9488" w:type="dxa"/>
            <w:tcBorders>
              <w:top w:val="single" w:sz="6" w:space="0" w:color="BFBFBF"/>
              <w:left w:val="single" w:sz="6" w:space="0" w:color="BFBFBF"/>
              <w:bottom w:val="single" w:sz="6" w:space="0" w:color="BFBFBF"/>
              <w:right w:val="single" w:sz="6" w:space="0" w:color="BFBFBF"/>
            </w:tcBorders>
            <w:hideMark/>
          </w:tcPr>
          <w:p w14:paraId="1796D19C" w14:textId="77777777" w:rsidR="001F4B43" w:rsidRPr="001C6D63" w:rsidRDefault="001F4B43" w:rsidP="009E1F71">
            <w:r w:rsidRPr="001C6D63">
              <w:t> </w:t>
            </w:r>
            <w:r w:rsidRPr="001C6D63">
              <w:t> </w:t>
            </w:r>
            <w:r w:rsidRPr="001C6D63">
              <w:t> </w:t>
            </w:r>
            <w:r w:rsidRPr="001C6D63">
              <w:t> </w:t>
            </w:r>
            <w:r w:rsidRPr="001C6D63">
              <w:t> </w:t>
            </w:r>
            <w:r w:rsidRPr="001C6D63">
              <w:t> </w:t>
            </w:r>
          </w:p>
        </w:tc>
      </w:tr>
    </w:tbl>
    <w:p w14:paraId="4F2B659F" w14:textId="77777777" w:rsidR="00C234AC" w:rsidRDefault="00C234AC" w:rsidP="0089341E">
      <w:pPr>
        <w:pStyle w:val="Intro"/>
      </w:pPr>
    </w:p>
    <w:p w14:paraId="71301DA0" w14:textId="56C33FC3" w:rsidR="001F4B43" w:rsidRPr="001C6D63" w:rsidRDefault="00C234AC" w:rsidP="0089341E">
      <w:pPr>
        <w:pStyle w:val="Intro"/>
      </w:pPr>
      <w:r w:rsidRPr="00C234AC">
        <w:t>10. Begeleiding</w:t>
      </w:r>
      <w:r w:rsidR="001F4B43">
        <w:br/>
      </w:r>
    </w:p>
    <w:tbl>
      <w:tblPr>
        <w:tblW w:w="0"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1F4B43" w:rsidRPr="001C6D63" w14:paraId="37889566" w14:textId="77777777" w:rsidTr="009E1F71">
        <w:tc>
          <w:tcPr>
            <w:tcW w:w="9780" w:type="dxa"/>
            <w:tcBorders>
              <w:top w:val="single" w:sz="6" w:space="0" w:color="BFBFBF"/>
              <w:left w:val="single" w:sz="6" w:space="0" w:color="BFBFBF"/>
              <w:bottom w:val="single" w:sz="6" w:space="0" w:color="BFBFBF"/>
              <w:right w:val="single" w:sz="6" w:space="0" w:color="BFBFBF"/>
            </w:tcBorders>
            <w:hideMark/>
          </w:tcPr>
          <w:p w14:paraId="36F030B0" w14:textId="277E6A43" w:rsidR="001F4B43" w:rsidRPr="001C6D63" w:rsidRDefault="00C234AC" w:rsidP="009E1F71">
            <w:r w:rsidRPr="00C234AC">
              <w:t>Voldoet de begeleiding van de toezichthouder? Welke verbeteringen zijn wenselijk?</w:t>
            </w:r>
          </w:p>
        </w:tc>
      </w:tr>
      <w:tr w:rsidR="001F4B43" w:rsidRPr="001C6D63" w14:paraId="392242DC" w14:textId="77777777" w:rsidTr="009E1F71">
        <w:trPr>
          <w:trHeight w:val="1695"/>
        </w:trPr>
        <w:tc>
          <w:tcPr>
            <w:tcW w:w="9780" w:type="dxa"/>
            <w:tcBorders>
              <w:top w:val="single" w:sz="6" w:space="0" w:color="BFBFBF"/>
              <w:left w:val="single" w:sz="6" w:space="0" w:color="BFBFBF"/>
              <w:bottom w:val="single" w:sz="6" w:space="0" w:color="BFBFBF"/>
              <w:right w:val="single" w:sz="6" w:space="0" w:color="BFBFBF"/>
            </w:tcBorders>
            <w:hideMark/>
          </w:tcPr>
          <w:p w14:paraId="0DD82C25" w14:textId="77777777" w:rsidR="001F4B43" w:rsidRPr="001C6D63" w:rsidRDefault="001F4B43" w:rsidP="009E1F71">
            <w:r w:rsidRPr="001C6D63">
              <w:t> </w:t>
            </w:r>
            <w:r w:rsidRPr="001C6D63">
              <w:t> </w:t>
            </w:r>
            <w:r w:rsidRPr="001C6D63">
              <w:t> </w:t>
            </w:r>
            <w:r w:rsidRPr="001C6D63">
              <w:t> </w:t>
            </w:r>
            <w:r w:rsidRPr="001C6D63">
              <w:t> </w:t>
            </w:r>
            <w:r w:rsidRPr="001C6D63">
              <w:t> </w:t>
            </w:r>
          </w:p>
        </w:tc>
      </w:tr>
    </w:tbl>
    <w:p w14:paraId="7EAAE289" w14:textId="77777777" w:rsidR="009F2269" w:rsidRDefault="009F2269" w:rsidP="001C6D63"/>
    <w:p w14:paraId="39A6701F" w14:textId="57DF9D7F" w:rsidR="00C234AC" w:rsidRDefault="00F23A9C" w:rsidP="00C234AC">
      <w:pPr>
        <w:pStyle w:val="Intro"/>
      </w:pPr>
      <w:r w:rsidRPr="00F23A9C">
        <w:lastRenderedPageBreak/>
        <w:t>11. Arbeidsvoorwaarden</w:t>
      </w:r>
    </w:p>
    <w:p w14:paraId="6B62F693" w14:textId="77777777" w:rsidR="00F23A9C" w:rsidRPr="001C6D63" w:rsidRDefault="00F23A9C" w:rsidP="00C234AC">
      <w:pPr>
        <w:pStyle w:val="Intro"/>
      </w:pPr>
    </w:p>
    <w:tbl>
      <w:tblPr>
        <w:tblW w:w="0"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C234AC" w:rsidRPr="001C6D63" w14:paraId="3EAC3E38" w14:textId="77777777" w:rsidTr="009E1F71">
        <w:tc>
          <w:tcPr>
            <w:tcW w:w="9780" w:type="dxa"/>
            <w:tcBorders>
              <w:top w:val="single" w:sz="6" w:space="0" w:color="BFBFBF"/>
              <w:left w:val="single" w:sz="6" w:space="0" w:color="BFBFBF"/>
              <w:bottom w:val="single" w:sz="6" w:space="0" w:color="BFBFBF"/>
              <w:right w:val="single" w:sz="6" w:space="0" w:color="BFBFBF"/>
            </w:tcBorders>
            <w:hideMark/>
          </w:tcPr>
          <w:p w14:paraId="412835FF" w14:textId="2C4683B1" w:rsidR="00C234AC" w:rsidRPr="001C6D63" w:rsidRDefault="00C234AC" w:rsidP="009E1F71">
            <w:r w:rsidRPr="00C234AC">
              <w:t>Zijn de primaire en secundaire arbeidsvoorwaarden passend?</w:t>
            </w:r>
          </w:p>
        </w:tc>
      </w:tr>
      <w:tr w:rsidR="00C234AC" w:rsidRPr="001C6D63" w14:paraId="3A9D49C3" w14:textId="77777777" w:rsidTr="009E1F71">
        <w:trPr>
          <w:trHeight w:val="1695"/>
        </w:trPr>
        <w:tc>
          <w:tcPr>
            <w:tcW w:w="9780" w:type="dxa"/>
            <w:tcBorders>
              <w:top w:val="single" w:sz="6" w:space="0" w:color="BFBFBF"/>
              <w:left w:val="single" w:sz="6" w:space="0" w:color="BFBFBF"/>
              <w:bottom w:val="single" w:sz="6" w:space="0" w:color="BFBFBF"/>
              <w:right w:val="single" w:sz="6" w:space="0" w:color="BFBFBF"/>
            </w:tcBorders>
            <w:hideMark/>
          </w:tcPr>
          <w:p w14:paraId="70DBC83A" w14:textId="77777777" w:rsidR="00C234AC" w:rsidRPr="001C6D63" w:rsidRDefault="00C234AC" w:rsidP="009E1F71">
            <w:r w:rsidRPr="001C6D63">
              <w:t> </w:t>
            </w:r>
            <w:r w:rsidRPr="001C6D63">
              <w:t> </w:t>
            </w:r>
            <w:r w:rsidRPr="001C6D63">
              <w:t> </w:t>
            </w:r>
            <w:r w:rsidRPr="001C6D63">
              <w:t> </w:t>
            </w:r>
            <w:r w:rsidRPr="001C6D63">
              <w:t> </w:t>
            </w:r>
            <w:r w:rsidRPr="001C6D63">
              <w:t> </w:t>
            </w:r>
          </w:p>
        </w:tc>
      </w:tr>
    </w:tbl>
    <w:p w14:paraId="527DDA21" w14:textId="77777777" w:rsidR="00C234AC" w:rsidRDefault="00C234AC" w:rsidP="001C6D63"/>
    <w:p w14:paraId="2E92F56F" w14:textId="069CF2F6" w:rsidR="00C234AC" w:rsidRPr="001C6D63" w:rsidRDefault="00F23A9C" w:rsidP="00C234AC">
      <w:pPr>
        <w:pStyle w:val="Intro"/>
      </w:pPr>
      <w:r w:rsidRPr="00F23A9C">
        <w:t>12. Andere onderwerpen</w:t>
      </w:r>
      <w:r w:rsidR="00C234AC">
        <w:br/>
      </w:r>
    </w:p>
    <w:tbl>
      <w:tblPr>
        <w:tblW w:w="9488"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C234AC" w:rsidRPr="001C6D63" w14:paraId="2CAEB162" w14:textId="77777777" w:rsidTr="004A70B0">
        <w:tc>
          <w:tcPr>
            <w:tcW w:w="9488" w:type="dxa"/>
            <w:tcBorders>
              <w:top w:val="single" w:sz="6" w:space="0" w:color="BFBFBF"/>
              <w:left w:val="single" w:sz="6" w:space="0" w:color="BFBFBF"/>
              <w:bottom w:val="single" w:sz="6" w:space="0" w:color="BFBFBF"/>
              <w:right w:val="single" w:sz="6" w:space="0" w:color="BFBFBF"/>
            </w:tcBorders>
            <w:hideMark/>
          </w:tcPr>
          <w:p w14:paraId="56DE63FC" w14:textId="36A92383" w:rsidR="00C234AC" w:rsidRPr="001C6D63" w:rsidRDefault="00F23A9C" w:rsidP="009E1F71">
            <w:r w:rsidRPr="00F23A9C">
              <w:t>Ingebrachte onderwerpen</w:t>
            </w:r>
          </w:p>
        </w:tc>
      </w:tr>
      <w:tr w:rsidR="00C234AC" w:rsidRPr="001C6D63" w14:paraId="27C3394B" w14:textId="77777777" w:rsidTr="004A70B0">
        <w:trPr>
          <w:trHeight w:val="1695"/>
        </w:trPr>
        <w:tc>
          <w:tcPr>
            <w:tcW w:w="9488" w:type="dxa"/>
            <w:tcBorders>
              <w:top w:val="single" w:sz="6" w:space="0" w:color="BFBFBF"/>
              <w:left w:val="single" w:sz="6" w:space="0" w:color="BFBFBF"/>
              <w:bottom w:val="single" w:sz="6" w:space="0" w:color="BFBFBF"/>
              <w:right w:val="single" w:sz="6" w:space="0" w:color="BFBFBF"/>
            </w:tcBorders>
            <w:hideMark/>
          </w:tcPr>
          <w:p w14:paraId="44D7D996" w14:textId="77777777" w:rsidR="00C234AC" w:rsidRPr="001C6D63" w:rsidRDefault="00C234AC" w:rsidP="009E1F71">
            <w:r w:rsidRPr="001C6D63">
              <w:t> </w:t>
            </w:r>
            <w:r w:rsidRPr="001C6D63">
              <w:t> </w:t>
            </w:r>
            <w:r w:rsidRPr="001C6D63">
              <w:t> </w:t>
            </w:r>
            <w:r w:rsidRPr="001C6D63">
              <w:t> </w:t>
            </w:r>
            <w:r w:rsidRPr="001C6D63">
              <w:t> </w:t>
            </w:r>
            <w:r w:rsidRPr="001C6D63">
              <w:t> </w:t>
            </w:r>
          </w:p>
        </w:tc>
      </w:tr>
    </w:tbl>
    <w:p w14:paraId="0A02EC13" w14:textId="77777777" w:rsidR="004A70B0" w:rsidRDefault="004A70B0" w:rsidP="004A70B0">
      <w:pPr>
        <w:pStyle w:val="Intro"/>
      </w:pPr>
    </w:p>
    <w:p w14:paraId="2D275797" w14:textId="492AE06A" w:rsidR="004A70B0" w:rsidRPr="001C6D63" w:rsidRDefault="004A70B0" w:rsidP="004A70B0">
      <w:pPr>
        <w:pStyle w:val="Intro"/>
      </w:pPr>
      <w:r w:rsidRPr="004A70B0">
        <w:t>Samenvatting afspraken</w:t>
      </w:r>
      <w:r>
        <w:br/>
      </w:r>
    </w:p>
    <w:tbl>
      <w:tblPr>
        <w:tblW w:w="0" w:type="dxa"/>
        <w:tblInd w:w="-15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9488"/>
      </w:tblGrid>
      <w:tr w:rsidR="004A70B0" w:rsidRPr="001C6D63" w14:paraId="2150F5D7" w14:textId="77777777" w:rsidTr="009E1F71">
        <w:tc>
          <w:tcPr>
            <w:tcW w:w="9780" w:type="dxa"/>
            <w:tcBorders>
              <w:top w:val="single" w:sz="6" w:space="0" w:color="BFBFBF"/>
              <w:left w:val="single" w:sz="6" w:space="0" w:color="BFBFBF"/>
              <w:bottom w:val="single" w:sz="6" w:space="0" w:color="BFBFBF"/>
              <w:right w:val="single" w:sz="6" w:space="0" w:color="BFBFBF"/>
            </w:tcBorders>
            <w:hideMark/>
          </w:tcPr>
          <w:p w14:paraId="595808A8" w14:textId="55328722" w:rsidR="004A70B0" w:rsidRPr="001C6D63" w:rsidRDefault="004A70B0" w:rsidP="009E1F71">
            <w:r w:rsidRPr="004A70B0">
              <w:t>Welke afspraken zijn er gemaakt? (Actie? Wie? Wanneer?)</w:t>
            </w:r>
          </w:p>
        </w:tc>
      </w:tr>
      <w:tr w:rsidR="004A70B0" w:rsidRPr="001C6D63" w14:paraId="61B034CB" w14:textId="77777777" w:rsidTr="009E1F71">
        <w:trPr>
          <w:trHeight w:val="1695"/>
        </w:trPr>
        <w:tc>
          <w:tcPr>
            <w:tcW w:w="9780" w:type="dxa"/>
            <w:tcBorders>
              <w:top w:val="single" w:sz="6" w:space="0" w:color="BFBFBF"/>
              <w:left w:val="single" w:sz="6" w:space="0" w:color="BFBFBF"/>
              <w:bottom w:val="single" w:sz="6" w:space="0" w:color="BFBFBF"/>
              <w:right w:val="single" w:sz="6" w:space="0" w:color="BFBFBF"/>
            </w:tcBorders>
            <w:hideMark/>
          </w:tcPr>
          <w:p w14:paraId="39F406A8" w14:textId="77777777" w:rsidR="004A70B0" w:rsidRPr="001C6D63" w:rsidRDefault="004A70B0" w:rsidP="009E1F71">
            <w:r w:rsidRPr="001C6D63">
              <w:t> </w:t>
            </w:r>
            <w:r w:rsidRPr="001C6D63">
              <w:t> </w:t>
            </w:r>
            <w:r w:rsidRPr="001C6D63">
              <w:t> </w:t>
            </w:r>
            <w:r w:rsidRPr="001C6D63">
              <w:t> </w:t>
            </w:r>
            <w:r w:rsidRPr="001C6D63">
              <w:t> </w:t>
            </w:r>
            <w:r w:rsidRPr="001C6D63">
              <w:t> </w:t>
            </w:r>
          </w:p>
        </w:tc>
      </w:tr>
    </w:tbl>
    <w:p w14:paraId="68EF268A" w14:textId="77777777" w:rsidR="00C234AC" w:rsidRDefault="00C234AC" w:rsidP="001C6D63"/>
    <w:p w14:paraId="7008A40B" w14:textId="77777777" w:rsidR="001C6D63" w:rsidRDefault="001C6D63" w:rsidP="001C6D63"/>
    <w:p w14:paraId="4E357BBA" w14:textId="77777777" w:rsidR="001C6D63" w:rsidRDefault="001C6D63" w:rsidP="001C6D63"/>
    <w:p w14:paraId="4A94CC06" w14:textId="77777777" w:rsidR="00E94C6F" w:rsidRDefault="00E94C6F" w:rsidP="001C6D63"/>
    <w:p w14:paraId="17C5B470" w14:textId="77777777" w:rsidR="00E94C6F" w:rsidRDefault="00E94C6F" w:rsidP="001C6D63"/>
    <w:p w14:paraId="44015DE4" w14:textId="77777777" w:rsidR="00E94C6F" w:rsidRDefault="00E94C6F" w:rsidP="001C6D63"/>
    <w:p w14:paraId="40BE9D16" w14:textId="77777777" w:rsidR="00E94C6F" w:rsidRDefault="00E94C6F" w:rsidP="001C6D63"/>
    <w:p w14:paraId="05D00D70" w14:textId="77777777" w:rsidR="00E94C6F" w:rsidRDefault="00E94C6F" w:rsidP="001C6D63"/>
    <w:p w14:paraId="319A6423" w14:textId="77777777" w:rsidR="00E94C6F" w:rsidRDefault="00E94C6F" w:rsidP="001C6D63"/>
    <w:p w14:paraId="2B260BB0" w14:textId="77777777" w:rsidR="00E94C6F" w:rsidRDefault="00E94C6F" w:rsidP="001C6D63"/>
    <w:p w14:paraId="77177960" w14:textId="77777777" w:rsidR="00E94C6F" w:rsidRDefault="00E94C6F" w:rsidP="001C6D63"/>
    <w:p w14:paraId="2091D35C" w14:textId="77777777" w:rsidR="00E94C6F" w:rsidRDefault="00E94C6F" w:rsidP="001C6D63"/>
    <w:p w14:paraId="0EDFEDAA" w14:textId="77777777" w:rsidR="00E94C6F" w:rsidRDefault="00E94C6F" w:rsidP="001C6D63"/>
    <w:p w14:paraId="75581E5F" w14:textId="77777777" w:rsidR="00E94C6F" w:rsidRDefault="00E94C6F" w:rsidP="001C6D63"/>
    <w:p w14:paraId="0FCC4981" w14:textId="77777777" w:rsidR="00E94C6F" w:rsidRDefault="00E94C6F" w:rsidP="001C6D63"/>
    <w:p w14:paraId="6AE309FC" w14:textId="77777777" w:rsidR="00E94C6F" w:rsidRDefault="00E94C6F" w:rsidP="001C6D63"/>
    <w:p w14:paraId="45A7689B" w14:textId="62485F75" w:rsidR="00E94C6F" w:rsidRDefault="00E94C6F" w:rsidP="00E94C6F">
      <w:pPr>
        <w:pStyle w:val="H1"/>
      </w:pPr>
      <w:r>
        <w:lastRenderedPageBreak/>
        <w:t>Bijlage 1: leiderschapspraktijken beroepsstandaard schoolleiders PO</w:t>
      </w:r>
    </w:p>
    <w:p w14:paraId="3C18D7F8" w14:textId="77777777" w:rsidR="00D677D4" w:rsidRDefault="00D677D4" w:rsidP="00E94C6F">
      <w:pPr>
        <w:pStyle w:val="H1"/>
      </w:pPr>
    </w:p>
    <w:p w14:paraId="59B8B519" w14:textId="77777777" w:rsidR="00D677D4" w:rsidRDefault="00D677D4" w:rsidP="00E94C6F">
      <w:pPr>
        <w:pStyle w:val="H1"/>
      </w:pPr>
    </w:p>
    <w:p w14:paraId="55BA15C2" w14:textId="77777777" w:rsidR="008D6E1D" w:rsidRDefault="008D6E1D" w:rsidP="00E94C6F">
      <w:pPr>
        <w:pStyle w:val="H1"/>
      </w:pPr>
    </w:p>
    <w:tbl>
      <w:tblPr>
        <w:tblStyle w:val="VGS-Tabel"/>
        <w:tblW w:w="10624" w:type="dxa"/>
        <w:tblInd w:w="-544" w:type="dxa"/>
        <w:tblCellMar>
          <w:top w:w="113" w:type="dxa"/>
          <w:bottom w:w="113" w:type="dxa"/>
        </w:tblCellMar>
        <w:tblLook w:val="04A0" w:firstRow="1" w:lastRow="0" w:firstColumn="1" w:lastColumn="0" w:noHBand="0" w:noVBand="1"/>
      </w:tblPr>
      <w:tblGrid>
        <w:gridCol w:w="2529"/>
        <w:gridCol w:w="4252"/>
        <w:gridCol w:w="3843"/>
      </w:tblGrid>
      <w:tr w:rsidR="00B052B3" w14:paraId="44D7AAAB" w14:textId="2FA9788B" w:rsidTr="003A208A">
        <w:trPr>
          <w:cnfStyle w:val="100000000000" w:firstRow="1" w:lastRow="0" w:firstColumn="0" w:lastColumn="0" w:oddVBand="0" w:evenVBand="0" w:oddHBand="0" w:evenHBand="0" w:firstRowFirstColumn="0" w:firstRowLastColumn="0" w:lastRowFirstColumn="0" w:lastRowLastColumn="0"/>
          <w:trHeight w:val="569"/>
        </w:trPr>
        <w:tc>
          <w:tcPr>
            <w:cnfStyle w:val="001000000100" w:firstRow="0" w:lastRow="0" w:firstColumn="1" w:lastColumn="0" w:oddVBand="0" w:evenVBand="0" w:oddHBand="0" w:evenHBand="0" w:firstRowFirstColumn="1" w:firstRowLastColumn="0" w:lastRowFirstColumn="0" w:lastRowLastColumn="0"/>
            <w:tcW w:w="2529" w:type="dxa"/>
          </w:tcPr>
          <w:p w14:paraId="00802552" w14:textId="3A1D75E6" w:rsidR="00B052B3" w:rsidRPr="003D33A1" w:rsidRDefault="00B052B3" w:rsidP="009E1F71">
            <w:pPr>
              <w:rPr>
                <w:rFonts w:ascii="Safiro" w:hAnsi="Safiro"/>
                <w:bCs/>
                <w:color w:val="B9C73A" w:themeColor="background1"/>
              </w:rPr>
            </w:pPr>
            <w:r w:rsidRPr="00B052B3">
              <w:rPr>
                <w:rFonts w:ascii="Safiro" w:hAnsi="Safiro"/>
                <w:bCs/>
                <w:color w:val="FF7549" w:themeColor="accent3"/>
              </w:rPr>
              <w:t>Leiderschapspraktijken</w:t>
            </w:r>
          </w:p>
        </w:tc>
        <w:tc>
          <w:tcPr>
            <w:tcW w:w="4252" w:type="dxa"/>
          </w:tcPr>
          <w:p w14:paraId="4F247635" w14:textId="0C657119" w:rsidR="00B052B3" w:rsidRPr="003D33A1" w:rsidRDefault="00B052B3" w:rsidP="009E1F71">
            <w:pPr>
              <w:cnfStyle w:val="100000000000" w:firstRow="1" w:lastRow="0" w:firstColumn="0" w:lastColumn="0" w:oddVBand="0" w:evenVBand="0" w:oddHBand="0" w:evenHBand="0" w:firstRowFirstColumn="0" w:firstRowLastColumn="0" w:lastRowFirstColumn="0" w:lastRowLastColumn="0"/>
              <w:rPr>
                <w:rFonts w:ascii="Safiro" w:hAnsi="Safiro"/>
                <w:bCs/>
                <w:color w:val="B9C73A" w:themeColor="background1"/>
              </w:rPr>
            </w:pPr>
            <w:r w:rsidRPr="00B052B3">
              <w:rPr>
                <w:rFonts w:ascii="Safiro" w:hAnsi="Safiro"/>
                <w:bCs/>
                <w:color w:val="FF7549" w:themeColor="accent3"/>
              </w:rPr>
              <w:t>De bestuurder</w:t>
            </w:r>
          </w:p>
        </w:tc>
        <w:tc>
          <w:tcPr>
            <w:tcW w:w="3843" w:type="dxa"/>
          </w:tcPr>
          <w:p w14:paraId="138247C3" w14:textId="69C646A8" w:rsidR="00B052B3" w:rsidRPr="00B052B3" w:rsidRDefault="00B052B3" w:rsidP="009E1F71">
            <w:pPr>
              <w:cnfStyle w:val="100000000000" w:firstRow="1" w:lastRow="0" w:firstColumn="0" w:lastColumn="0" w:oddVBand="0" w:evenVBand="0" w:oddHBand="0" w:evenHBand="0" w:firstRowFirstColumn="0" w:firstRowLastColumn="0" w:lastRowFirstColumn="0" w:lastRowLastColumn="0"/>
              <w:rPr>
                <w:rFonts w:ascii="Safiro" w:hAnsi="Safiro"/>
                <w:bCs/>
                <w:color w:val="FF7549" w:themeColor="accent3"/>
              </w:rPr>
            </w:pPr>
            <w:r w:rsidRPr="00B052B3">
              <w:rPr>
                <w:rFonts w:ascii="Safiro" w:hAnsi="Safiro"/>
                <w:bCs/>
                <w:color w:val="FF7549" w:themeColor="accent3"/>
              </w:rPr>
              <w:t>Reflectie</w:t>
            </w:r>
          </w:p>
        </w:tc>
      </w:tr>
      <w:tr w:rsidR="00B052B3" w14:paraId="569E2699" w14:textId="3E37BF22" w:rsidTr="003A208A">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529" w:type="dxa"/>
            <w:vAlign w:val="top"/>
          </w:tcPr>
          <w:p w14:paraId="20BB3824" w14:textId="7FCBD493" w:rsidR="00B052B3" w:rsidRPr="006530AD" w:rsidRDefault="00660C4E" w:rsidP="006530AD">
            <w:pPr>
              <w:rPr>
                <w:b/>
                <w:bCs/>
                <w:sz w:val="18"/>
                <w:szCs w:val="22"/>
              </w:rPr>
            </w:pPr>
            <w:r w:rsidRPr="006530AD">
              <w:rPr>
                <w:rStyle w:val="TabelstijlChar"/>
                <w:b/>
                <w:bCs/>
              </w:rPr>
              <w:t>Visiegericht werken</w:t>
            </w:r>
          </w:p>
        </w:tc>
        <w:tc>
          <w:tcPr>
            <w:tcW w:w="4252" w:type="dxa"/>
          </w:tcPr>
          <w:p w14:paraId="458FEAC6" w14:textId="245C2FDC" w:rsidR="008C4387" w:rsidRPr="009318B8" w:rsidRDefault="008C4387" w:rsidP="009318B8">
            <w:pPr>
              <w:pStyle w:val="Opsomming"/>
              <w:cnfStyle w:val="000000100000" w:firstRow="0" w:lastRow="0" w:firstColumn="0" w:lastColumn="0" w:oddVBand="0" w:evenVBand="0" w:oddHBand="1" w:evenHBand="0" w:firstRowFirstColumn="0" w:firstRowLastColumn="0" w:lastRowFirstColumn="0" w:lastRowLastColumn="0"/>
              <w:rPr>
                <w:sz w:val="18"/>
                <w:szCs w:val="18"/>
              </w:rPr>
            </w:pPr>
            <w:r w:rsidRPr="009318B8">
              <w:rPr>
                <w:sz w:val="18"/>
                <w:szCs w:val="18"/>
              </w:rPr>
              <w:t xml:space="preserve">Ontwikkelt samen met het team de (onderwijs en </w:t>
            </w:r>
            <w:proofErr w:type="spellStart"/>
            <w:r w:rsidRPr="009318B8">
              <w:rPr>
                <w:sz w:val="18"/>
                <w:szCs w:val="18"/>
              </w:rPr>
              <w:t>opvoedings</w:t>
            </w:r>
            <w:proofErr w:type="spellEnd"/>
            <w:r w:rsidRPr="009318B8">
              <w:rPr>
                <w:sz w:val="18"/>
                <w:szCs w:val="18"/>
              </w:rPr>
              <w:t>)visie van de school en stelt op basis daarvan op schoolniveau strategische doelen op;</w:t>
            </w:r>
          </w:p>
          <w:p w14:paraId="330966A6" w14:textId="36372C70" w:rsidR="008C4387" w:rsidRPr="009318B8" w:rsidRDefault="008C4387" w:rsidP="009318B8">
            <w:pPr>
              <w:pStyle w:val="Opsomming"/>
              <w:cnfStyle w:val="000000100000" w:firstRow="0" w:lastRow="0" w:firstColumn="0" w:lastColumn="0" w:oddVBand="0" w:evenVBand="0" w:oddHBand="1" w:evenHBand="0" w:firstRowFirstColumn="0" w:firstRowLastColumn="0" w:lastRowFirstColumn="0" w:lastRowLastColumn="0"/>
              <w:rPr>
                <w:sz w:val="18"/>
                <w:szCs w:val="18"/>
              </w:rPr>
            </w:pPr>
            <w:r w:rsidRPr="009318B8">
              <w:rPr>
                <w:sz w:val="18"/>
                <w:szCs w:val="18"/>
              </w:rPr>
              <w:t>Communiceert duidelijk en overtuigend deze gedeelde visie;</w:t>
            </w:r>
          </w:p>
          <w:p w14:paraId="2D34AF13" w14:textId="0308F814" w:rsidR="008C4387" w:rsidRPr="009318B8" w:rsidRDefault="008C4387" w:rsidP="009318B8">
            <w:pPr>
              <w:pStyle w:val="Opsomming"/>
              <w:cnfStyle w:val="000000100000" w:firstRow="0" w:lastRow="0" w:firstColumn="0" w:lastColumn="0" w:oddVBand="0" w:evenVBand="0" w:oddHBand="1" w:evenHBand="0" w:firstRowFirstColumn="0" w:firstRowLastColumn="0" w:lastRowFirstColumn="0" w:lastRowLastColumn="0"/>
              <w:rPr>
                <w:sz w:val="18"/>
                <w:szCs w:val="18"/>
              </w:rPr>
            </w:pPr>
            <w:r w:rsidRPr="009318B8">
              <w:rPr>
                <w:sz w:val="18"/>
                <w:szCs w:val="18"/>
              </w:rPr>
              <w:t>Creëert gedeelde doelen en bevordert de acceptatie van de groepsdoelen;</w:t>
            </w:r>
          </w:p>
          <w:p w14:paraId="69644736" w14:textId="77777777" w:rsidR="009318B8" w:rsidRPr="009318B8" w:rsidRDefault="008C4387" w:rsidP="009318B8">
            <w:pPr>
              <w:pStyle w:val="Opsomming"/>
              <w:cnfStyle w:val="000000100000" w:firstRow="0" w:lastRow="0" w:firstColumn="0" w:lastColumn="0" w:oddVBand="0" w:evenVBand="0" w:oddHBand="1" w:evenHBand="0" w:firstRowFirstColumn="0" w:firstRowLastColumn="0" w:lastRowFirstColumn="0" w:lastRowLastColumn="0"/>
              <w:rPr>
                <w:sz w:val="18"/>
                <w:szCs w:val="18"/>
              </w:rPr>
            </w:pPr>
            <w:r w:rsidRPr="009318B8">
              <w:rPr>
                <w:sz w:val="18"/>
                <w:szCs w:val="18"/>
              </w:rPr>
              <w:t>Anticipeert op noodzakelijke veranderingen;</w:t>
            </w:r>
          </w:p>
          <w:p w14:paraId="496584A2" w14:textId="7F39D9C5" w:rsidR="00B052B3" w:rsidRPr="003D33A1" w:rsidRDefault="008C4387" w:rsidP="009318B8">
            <w:pPr>
              <w:pStyle w:val="Opsomming"/>
              <w:cnfStyle w:val="000000100000" w:firstRow="0" w:lastRow="0" w:firstColumn="0" w:lastColumn="0" w:oddVBand="0" w:evenVBand="0" w:oddHBand="1" w:evenHBand="0" w:firstRowFirstColumn="0" w:firstRowLastColumn="0" w:lastRowFirstColumn="0" w:lastRowLastColumn="0"/>
            </w:pPr>
            <w:r w:rsidRPr="009318B8">
              <w:rPr>
                <w:sz w:val="18"/>
                <w:szCs w:val="18"/>
              </w:rPr>
              <w:t>Stimuleert vernieuwing en innovatie.</w:t>
            </w:r>
          </w:p>
        </w:tc>
        <w:tc>
          <w:tcPr>
            <w:tcW w:w="3843" w:type="dxa"/>
          </w:tcPr>
          <w:p w14:paraId="7BAC50EB" w14:textId="77777777" w:rsidR="00B052B3" w:rsidRPr="003D33A1" w:rsidRDefault="00B052B3" w:rsidP="009E1F71">
            <w:pPr>
              <w:cnfStyle w:val="000000100000" w:firstRow="0" w:lastRow="0" w:firstColumn="0" w:lastColumn="0" w:oddVBand="0" w:evenVBand="0" w:oddHBand="1" w:evenHBand="0" w:firstRowFirstColumn="0" w:firstRowLastColumn="0" w:lastRowFirstColumn="0" w:lastRowLastColumn="0"/>
              <w:rPr>
                <w:sz w:val="18"/>
                <w:szCs w:val="22"/>
              </w:rPr>
            </w:pPr>
          </w:p>
        </w:tc>
      </w:tr>
      <w:tr w:rsidR="00B052B3" w14:paraId="758FCB84" w14:textId="2A8131DF" w:rsidTr="003A208A">
        <w:trPr>
          <w:cnfStyle w:val="000000010000" w:firstRow="0" w:lastRow="0" w:firstColumn="0" w:lastColumn="0" w:oddVBand="0" w:evenVBand="0" w:oddHBand="0" w:evenHBand="1"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529" w:type="dxa"/>
            <w:vAlign w:val="top"/>
          </w:tcPr>
          <w:p w14:paraId="0C3B9D11" w14:textId="6F9DD5E6" w:rsidR="00B052B3" w:rsidRPr="006530AD" w:rsidRDefault="00660C4E" w:rsidP="006530AD">
            <w:pPr>
              <w:rPr>
                <w:b/>
                <w:bCs/>
                <w:sz w:val="18"/>
                <w:szCs w:val="22"/>
              </w:rPr>
            </w:pPr>
            <w:r w:rsidRPr="006530AD">
              <w:rPr>
                <w:b/>
                <w:bCs/>
                <w:sz w:val="18"/>
                <w:szCs w:val="22"/>
              </w:rPr>
              <w:t>Ontwikkelen van mensen</w:t>
            </w:r>
          </w:p>
        </w:tc>
        <w:tc>
          <w:tcPr>
            <w:tcW w:w="4252" w:type="dxa"/>
          </w:tcPr>
          <w:p w14:paraId="1EBAA41A" w14:textId="1A6AEEA7" w:rsidR="00504E2E" w:rsidRPr="009318B8" w:rsidRDefault="00504E2E" w:rsidP="009318B8">
            <w:pPr>
              <w:pStyle w:val="Opsomming"/>
              <w:cnfStyle w:val="000000010000" w:firstRow="0" w:lastRow="0" w:firstColumn="0" w:lastColumn="0" w:oddVBand="0" w:evenVBand="0" w:oddHBand="0" w:evenHBand="1" w:firstRowFirstColumn="0" w:firstRowLastColumn="0" w:lastRowFirstColumn="0" w:lastRowLastColumn="0"/>
              <w:rPr>
                <w:sz w:val="18"/>
                <w:szCs w:val="18"/>
              </w:rPr>
            </w:pPr>
            <w:r w:rsidRPr="009318B8">
              <w:rPr>
                <w:sz w:val="18"/>
                <w:szCs w:val="18"/>
              </w:rPr>
              <w:t>Heeft hoge prestatieverwachtingen van leraren en (onderwijs-)ondersteunend personeel ((O)OP);</w:t>
            </w:r>
          </w:p>
          <w:p w14:paraId="30F2AE0D" w14:textId="77777777" w:rsidR="00504E2E" w:rsidRPr="009318B8" w:rsidRDefault="00504E2E" w:rsidP="009318B8">
            <w:pPr>
              <w:pStyle w:val="Opsomming"/>
              <w:cnfStyle w:val="000000010000" w:firstRow="0" w:lastRow="0" w:firstColumn="0" w:lastColumn="0" w:oddVBand="0" w:evenVBand="0" w:oddHBand="0" w:evenHBand="1" w:firstRowFirstColumn="0" w:firstRowLastColumn="0" w:lastRowFirstColumn="0" w:lastRowLastColumn="0"/>
              <w:rPr>
                <w:sz w:val="18"/>
                <w:szCs w:val="18"/>
              </w:rPr>
            </w:pPr>
            <w:r w:rsidRPr="009318B8">
              <w:rPr>
                <w:sz w:val="18"/>
                <w:szCs w:val="18"/>
              </w:rPr>
              <w:t>Bevordert dat leraren en (O)OP reflecteren op hun opvattingen, houding en handelen;</w:t>
            </w:r>
          </w:p>
          <w:p w14:paraId="0A867A1D" w14:textId="77777777" w:rsidR="00504E2E" w:rsidRPr="009318B8" w:rsidRDefault="00504E2E" w:rsidP="009318B8">
            <w:pPr>
              <w:pStyle w:val="Opsomming"/>
              <w:cnfStyle w:val="000000010000" w:firstRow="0" w:lastRow="0" w:firstColumn="0" w:lastColumn="0" w:oddVBand="0" w:evenVBand="0" w:oddHBand="0" w:evenHBand="1" w:firstRowFirstColumn="0" w:firstRowLastColumn="0" w:lastRowFirstColumn="0" w:lastRowLastColumn="0"/>
              <w:rPr>
                <w:sz w:val="18"/>
                <w:szCs w:val="18"/>
              </w:rPr>
            </w:pPr>
            <w:r w:rsidRPr="009318B8">
              <w:rPr>
                <w:sz w:val="18"/>
                <w:szCs w:val="18"/>
              </w:rPr>
              <w:t>Geeft individuele steun en aandacht;</w:t>
            </w:r>
          </w:p>
          <w:p w14:paraId="07E27F75" w14:textId="77777777" w:rsidR="00504E2E" w:rsidRPr="009318B8" w:rsidRDefault="00504E2E" w:rsidP="009318B8">
            <w:pPr>
              <w:pStyle w:val="Opsomming"/>
              <w:cnfStyle w:val="000000010000" w:firstRow="0" w:lastRow="0" w:firstColumn="0" w:lastColumn="0" w:oddVBand="0" w:evenVBand="0" w:oddHBand="0" w:evenHBand="1" w:firstRowFirstColumn="0" w:firstRowLastColumn="0" w:lastRowFirstColumn="0" w:lastRowLastColumn="0"/>
              <w:rPr>
                <w:sz w:val="18"/>
                <w:szCs w:val="18"/>
              </w:rPr>
            </w:pPr>
            <w:r w:rsidRPr="009318B8">
              <w:rPr>
                <w:sz w:val="18"/>
                <w:szCs w:val="18"/>
              </w:rPr>
              <w:t>Is zorgzaam, neemt de tijd en is er voor leraren en (O)OP;</w:t>
            </w:r>
          </w:p>
          <w:p w14:paraId="1C8B4938" w14:textId="77777777" w:rsidR="00504E2E" w:rsidRPr="009318B8" w:rsidRDefault="00504E2E" w:rsidP="009318B8">
            <w:pPr>
              <w:pStyle w:val="Opsomming"/>
              <w:cnfStyle w:val="000000010000" w:firstRow="0" w:lastRow="0" w:firstColumn="0" w:lastColumn="0" w:oddVBand="0" w:evenVBand="0" w:oddHBand="0" w:evenHBand="1" w:firstRowFirstColumn="0" w:firstRowLastColumn="0" w:lastRowFirstColumn="0" w:lastRowLastColumn="0"/>
              <w:rPr>
                <w:sz w:val="18"/>
                <w:szCs w:val="18"/>
              </w:rPr>
            </w:pPr>
            <w:r w:rsidRPr="009318B8">
              <w:rPr>
                <w:sz w:val="18"/>
                <w:szCs w:val="18"/>
              </w:rPr>
              <w:t>Biedt mogelijkheden en geeft ondersteuning aan leraren en (O)OP;</w:t>
            </w:r>
          </w:p>
          <w:p w14:paraId="660554B7" w14:textId="4A5860C0" w:rsidR="00B052B3" w:rsidRPr="003D33A1" w:rsidRDefault="00504E2E" w:rsidP="009318B8">
            <w:pPr>
              <w:pStyle w:val="Opsomming"/>
              <w:cnfStyle w:val="000000010000" w:firstRow="0" w:lastRow="0" w:firstColumn="0" w:lastColumn="0" w:oddVBand="0" w:evenVBand="0" w:oddHBand="0" w:evenHBand="1" w:firstRowFirstColumn="0" w:firstRowLastColumn="0" w:lastRowFirstColumn="0" w:lastRowLastColumn="0"/>
            </w:pPr>
            <w:r w:rsidRPr="009318B8">
              <w:rPr>
                <w:sz w:val="18"/>
                <w:szCs w:val="18"/>
              </w:rPr>
              <w:t>Treedt op als rolmodel voor leraren en (O)OP.</w:t>
            </w:r>
          </w:p>
        </w:tc>
        <w:tc>
          <w:tcPr>
            <w:tcW w:w="3843" w:type="dxa"/>
          </w:tcPr>
          <w:p w14:paraId="3963088F" w14:textId="77777777" w:rsidR="00B052B3" w:rsidRPr="003D33A1" w:rsidRDefault="00B052B3" w:rsidP="009E1F71">
            <w:pPr>
              <w:cnfStyle w:val="000000010000" w:firstRow="0" w:lastRow="0" w:firstColumn="0" w:lastColumn="0" w:oddVBand="0" w:evenVBand="0" w:oddHBand="0" w:evenHBand="1" w:firstRowFirstColumn="0" w:firstRowLastColumn="0" w:lastRowFirstColumn="0" w:lastRowLastColumn="0"/>
              <w:rPr>
                <w:sz w:val="18"/>
                <w:szCs w:val="18"/>
              </w:rPr>
            </w:pPr>
          </w:p>
        </w:tc>
      </w:tr>
      <w:tr w:rsidR="00B052B3" w14:paraId="466D0230" w14:textId="30C60BB7" w:rsidTr="003A208A">
        <w:trPr>
          <w:cnfStyle w:val="000000100000" w:firstRow="0" w:lastRow="0" w:firstColumn="0" w:lastColumn="0" w:oddVBand="0" w:evenVBand="0" w:oddHBand="1" w:evenHBand="0" w:firstRowFirstColumn="0" w:firstRowLastColumn="0" w:lastRowFirstColumn="0" w:lastRowLastColumn="0"/>
          <w:trHeight w:val="3571"/>
        </w:trPr>
        <w:tc>
          <w:tcPr>
            <w:cnfStyle w:val="001000000000" w:firstRow="0" w:lastRow="0" w:firstColumn="1" w:lastColumn="0" w:oddVBand="0" w:evenVBand="0" w:oddHBand="0" w:evenHBand="0" w:firstRowFirstColumn="0" w:firstRowLastColumn="0" w:lastRowFirstColumn="0" w:lastRowLastColumn="0"/>
            <w:tcW w:w="2529" w:type="dxa"/>
            <w:vAlign w:val="top"/>
          </w:tcPr>
          <w:p w14:paraId="287F7B65" w14:textId="4CB55E2A" w:rsidR="00B052B3" w:rsidRPr="006530AD" w:rsidRDefault="00660C4E" w:rsidP="006530AD">
            <w:pPr>
              <w:rPr>
                <w:b/>
                <w:bCs/>
                <w:sz w:val="18"/>
                <w:szCs w:val="22"/>
              </w:rPr>
            </w:pPr>
            <w:r w:rsidRPr="006530AD">
              <w:rPr>
                <w:b/>
                <w:bCs/>
                <w:sz w:val="18"/>
                <w:szCs w:val="22"/>
              </w:rPr>
              <w:t>Ontwikkelen van de organisatie</w:t>
            </w:r>
          </w:p>
        </w:tc>
        <w:tc>
          <w:tcPr>
            <w:tcW w:w="4252" w:type="dxa"/>
          </w:tcPr>
          <w:p w14:paraId="1653AE3B" w14:textId="77777777" w:rsidR="00504E2E" w:rsidRPr="009318B8" w:rsidRDefault="00504E2E" w:rsidP="009318B8">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9318B8">
              <w:rPr>
                <w:sz w:val="18"/>
                <w:szCs w:val="22"/>
              </w:rPr>
              <w:t>Voert een integraal en beleid en stemt middelen daarop af (financiën, personeel, huisvesting) om de doelen van de school binnen een gestelde tijd te realiseren;</w:t>
            </w:r>
          </w:p>
          <w:p w14:paraId="44B7072E" w14:textId="77777777" w:rsidR="00504E2E" w:rsidRPr="009318B8" w:rsidRDefault="00504E2E" w:rsidP="009318B8">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9318B8">
              <w:rPr>
                <w:sz w:val="18"/>
                <w:szCs w:val="22"/>
              </w:rPr>
              <w:t>Zorgt voor een goede afstemming tussen het schoolbeleid en het strategische beleid van het bestuur;</w:t>
            </w:r>
          </w:p>
          <w:p w14:paraId="2C72B71F" w14:textId="77777777" w:rsidR="00504E2E" w:rsidRPr="009318B8" w:rsidRDefault="00504E2E" w:rsidP="009318B8">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9318B8">
              <w:rPr>
                <w:sz w:val="18"/>
                <w:szCs w:val="22"/>
              </w:rPr>
              <w:t>Versterkt de samenwerking en de relatie met het bestuur als werkgever;</w:t>
            </w:r>
          </w:p>
          <w:p w14:paraId="25ACB493" w14:textId="77777777" w:rsidR="00504E2E" w:rsidRPr="009318B8" w:rsidRDefault="00504E2E" w:rsidP="009318B8">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9318B8">
              <w:rPr>
                <w:sz w:val="18"/>
                <w:szCs w:val="22"/>
              </w:rPr>
              <w:t>Stimuleert professionele samenwerking, kennisdeling en gedeelde besluitvorming;</w:t>
            </w:r>
          </w:p>
          <w:p w14:paraId="005E29FC" w14:textId="77777777" w:rsidR="00504E2E" w:rsidRPr="009318B8" w:rsidRDefault="00504E2E" w:rsidP="009318B8">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9318B8">
              <w:rPr>
                <w:sz w:val="18"/>
                <w:szCs w:val="22"/>
              </w:rPr>
              <w:t>Versterkt de professionele cultuur en onderling vertrouwen in het team;</w:t>
            </w:r>
          </w:p>
          <w:p w14:paraId="5C3DC683" w14:textId="77777777" w:rsidR="00504E2E" w:rsidRPr="009318B8" w:rsidRDefault="00504E2E" w:rsidP="009318B8">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9318B8">
              <w:rPr>
                <w:sz w:val="18"/>
                <w:szCs w:val="22"/>
              </w:rPr>
              <w:t>Is aan de slag met het herontwerpen, veranderen en innoveren van de organisatie;</w:t>
            </w:r>
          </w:p>
          <w:p w14:paraId="3DAD8FA8" w14:textId="1AEBD37D" w:rsidR="006530AD" w:rsidRPr="006530AD" w:rsidRDefault="00504E2E" w:rsidP="006530AD">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9318B8">
              <w:rPr>
                <w:sz w:val="18"/>
                <w:szCs w:val="22"/>
              </w:rPr>
              <w:t>Gaat adequaat en veerkrachtig om met crisissituaties en ongeplande veranderingen.</w:t>
            </w:r>
            <w:r w:rsidR="00D677D4">
              <w:rPr>
                <w:sz w:val="18"/>
                <w:szCs w:val="22"/>
              </w:rPr>
              <w:br/>
            </w:r>
            <w:r w:rsidR="00D677D4">
              <w:rPr>
                <w:sz w:val="18"/>
                <w:szCs w:val="22"/>
              </w:rPr>
              <w:br/>
            </w:r>
            <w:r w:rsidR="00D677D4">
              <w:rPr>
                <w:sz w:val="18"/>
                <w:szCs w:val="22"/>
              </w:rPr>
              <w:br/>
            </w:r>
            <w:r w:rsidR="00D677D4">
              <w:rPr>
                <w:sz w:val="18"/>
                <w:szCs w:val="22"/>
              </w:rPr>
              <w:br/>
            </w:r>
            <w:r w:rsidR="00D677D4">
              <w:rPr>
                <w:sz w:val="18"/>
                <w:szCs w:val="22"/>
              </w:rPr>
              <w:br/>
            </w:r>
            <w:r w:rsidR="00D677D4">
              <w:rPr>
                <w:sz w:val="18"/>
                <w:szCs w:val="22"/>
              </w:rPr>
              <w:br/>
            </w:r>
            <w:r w:rsidR="00D677D4">
              <w:rPr>
                <w:sz w:val="18"/>
                <w:szCs w:val="22"/>
              </w:rPr>
              <w:br/>
            </w:r>
          </w:p>
        </w:tc>
        <w:tc>
          <w:tcPr>
            <w:tcW w:w="3843" w:type="dxa"/>
          </w:tcPr>
          <w:p w14:paraId="38BC45EB" w14:textId="77777777" w:rsidR="00B052B3" w:rsidRPr="003D33A1" w:rsidRDefault="00B052B3" w:rsidP="009E1F71">
            <w:pPr>
              <w:cnfStyle w:val="000000100000" w:firstRow="0" w:lastRow="0" w:firstColumn="0" w:lastColumn="0" w:oddVBand="0" w:evenVBand="0" w:oddHBand="1" w:evenHBand="0" w:firstRowFirstColumn="0" w:firstRowLastColumn="0" w:lastRowFirstColumn="0" w:lastRowLastColumn="0"/>
              <w:rPr>
                <w:sz w:val="18"/>
                <w:szCs w:val="22"/>
              </w:rPr>
            </w:pPr>
          </w:p>
        </w:tc>
      </w:tr>
      <w:tr w:rsidR="00B052B3" w14:paraId="2E681B77" w14:textId="1CFB27D4" w:rsidTr="003A208A">
        <w:trPr>
          <w:cnfStyle w:val="000000010000" w:firstRow="0" w:lastRow="0" w:firstColumn="0" w:lastColumn="0" w:oddVBand="0" w:evenVBand="0" w:oddHBand="0" w:evenHBand="1"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529" w:type="dxa"/>
            <w:vAlign w:val="top"/>
          </w:tcPr>
          <w:p w14:paraId="5EF9C354" w14:textId="4C5D8BEB" w:rsidR="00B052B3" w:rsidRPr="006530AD" w:rsidRDefault="00660C4E" w:rsidP="006530AD">
            <w:pPr>
              <w:rPr>
                <w:b/>
                <w:bCs/>
                <w:sz w:val="18"/>
                <w:szCs w:val="22"/>
              </w:rPr>
            </w:pPr>
            <w:r w:rsidRPr="006530AD">
              <w:rPr>
                <w:b/>
                <w:bCs/>
                <w:sz w:val="18"/>
                <w:szCs w:val="22"/>
              </w:rPr>
              <w:lastRenderedPageBreak/>
              <w:t>Leidinggeven aan de kwaliteit van het onderwijs</w:t>
            </w:r>
          </w:p>
        </w:tc>
        <w:tc>
          <w:tcPr>
            <w:tcW w:w="4252" w:type="dxa"/>
          </w:tcPr>
          <w:p w14:paraId="40C38831" w14:textId="77777777" w:rsidR="006A2D8D" w:rsidRPr="006530AD" w:rsidRDefault="006A2D8D" w:rsidP="006530AD">
            <w:pPr>
              <w:pStyle w:val="Opsomming"/>
              <w:cnfStyle w:val="000000010000" w:firstRow="0" w:lastRow="0" w:firstColumn="0" w:lastColumn="0" w:oddVBand="0" w:evenVBand="0" w:oddHBand="0" w:evenHBand="1" w:firstRowFirstColumn="0" w:firstRowLastColumn="0" w:lastRowFirstColumn="0" w:lastRowLastColumn="0"/>
              <w:rPr>
                <w:sz w:val="18"/>
                <w:szCs w:val="22"/>
              </w:rPr>
            </w:pPr>
            <w:r w:rsidRPr="006530AD">
              <w:rPr>
                <w:sz w:val="18"/>
                <w:szCs w:val="22"/>
              </w:rPr>
              <w:t>Evalueert systematisch en planmatig de basiskwaliteit;</w:t>
            </w:r>
          </w:p>
          <w:p w14:paraId="1B3F3651" w14:textId="77777777" w:rsidR="006A2D8D" w:rsidRPr="006530AD" w:rsidRDefault="006A2D8D" w:rsidP="006530AD">
            <w:pPr>
              <w:pStyle w:val="Opsomming"/>
              <w:cnfStyle w:val="000000010000" w:firstRow="0" w:lastRow="0" w:firstColumn="0" w:lastColumn="0" w:oddVBand="0" w:evenVBand="0" w:oddHBand="0" w:evenHBand="1" w:firstRowFirstColumn="0" w:firstRowLastColumn="0" w:lastRowFirstColumn="0" w:lastRowLastColumn="0"/>
              <w:rPr>
                <w:sz w:val="18"/>
                <w:szCs w:val="22"/>
              </w:rPr>
            </w:pPr>
            <w:r w:rsidRPr="006530AD">
              <w:rPr>
                <w:sz w:val="18"/>
                <w:szCs w:val="22"/>
              </w:rPr>
              <w:t>Ontwikkelt ambities en eigen kwaliteiten van onderwijs;</w:t>
            </w:r>
          </w:p>
          <w:p w14:paraId="7E305FCD" w14:textId="77777777" w:rsidR="006A2D8D" w:rsidRPr="006530AD" w:rsidRDefault="006A2D8D" w:rsidP="006530AD">
            <w:pPr>
              <w:pStyle w:val="Opsomming"/>
              <w:cnfStyle w:val="000000010000" w:firstRow="0" w:lastRow="0" w:firstColumn="0" w:lastColumn="0" w:oddVBand="0" w:evenVBand="0" w:oddHBand="0" w:evenHBand="1" w:firstRowFirstColumn="0" w:firstRowLastColumn="0" w:lastRowFirstColumn="0" w:lastRowLastColumn="0"/>
              <w:rPr>
                <w:sz w:val="18"/>
                <w:szCs w:val="22"/>
              </w:rPr>
            </w:pPr>
            <w:r w:rsidRPr="006530AD">
              <w:rPr>
                <w:sz w:val="18"/>
                <w:szCs w:val="22"/>
              </w:rPr>
              <w:t>Bevordert een veilig en ondersteunend pedagogisch leerklimaat;</w:t>
            </w:r>
          </w:p>
          <w:p w14:paraId="1FE3EB4A" w14:textId="77777777" w:rsidR="006A2D8D" w:rsidRPr="006530AD" w:rsidRDefault="006A2D8D" w:rsidP="006530AD">
            <w:pPr>
              <w:pStyle w:val="Opsomming"/>
              <w:cnfStyle w:val="000000010000" w:firstRow="0" w:lastRow="0" w:firstColumn="0" w:lastColumn="0" w:oddVBand="0" w:evenVBand="0" w:oddHBand="0" w:evenHBand="1" w:firstRowFirstColumn="0" w:firstRowLastColumn="0" w:lastRowFirstColumn="0" w:lastRowLastColumn="0"/>
              <w:rPr>
                <w:sz w:val="18"/>
                <w:szCs w:val="22"/>
              </w:rPr>
            </w:pPr>
            <w:r w:rsidRPr="006530AD">
              <w:rPr>
                <w:sz w:val="18"/>
                <w:szCs w:val="22"/>
              </w:rPr>
              <w:t>Organiseert een samenhangend curriculum, aanbod en (digitale) leermiddelen;</w:t>
            </w:r>
          </w:p>
          <w:p w14:paraId="1DE5A354" w14:textId="77777777" w:rsidR="006A2D8D" w:rsidRPr="006530AD" w:rsidRDefault="006A2D8D" w:rsidP="006530AD">
            <w:pPr>
              <w:pStyle w:val="Opsomming"/>
              <w:cnfStyle w:val="000000010000" w:firstRow="0" w:lastRow="0" w:firstColumn="0" w:lastColumn="0" w:oddVBand="0" w:evenVBand="0" w:oddHBand="0" w:evenHBand="1" w:firstRowFirstColumn="0" w:firstRowLastColumn="0" w:lastRowFirstColumn="0" w:lastRowLastColumn="0"/>
              <w:rPr>
                <w:sz w:val="18"/>
                <w:szCs w:val="22"/>
              </w:rPr>
            </w:pPr>
            <w:r w:rsidRPr="006530AD">
              <w:rPr>
                <w:sz w:val="18"/>
                <w:szCs w:val="22"/>
              </w:rPr>
              <w:t>Zorgt voor bemensing van het (onderwijs)programma;</w:t>
            </w:r>
          </w:p>
          <w:p w14:paraId="57BC1554" w14:textId="77777777" w:rsidR="006A2D8D" w:rsidRPr="006530AD" w:rsidRDefault="006A2D8D" w:rsidP="006530AD">
            <w:pPr>
              <w:pStyle w:val="Opsomming"/>
              <w:cnfStyle w:val="000000010000" w:firstRow="0" w:lastRow="0" w:firstColumn="0" w:lastColumn="0" w:oddVBand="0" w:evenVBand="0" w:oddHBand="0" w:evenHBand="1" w:firstRowFirstColumn="0" w:firstRowLastColumn="0" w:lastRowFirstColumn="0" w:lastRowLastColumn="0"/>
              <w:rPr>
                <w:sz w:val="18"/>
                <w:szCs w:val="22"/>
              </w:rPr>
            </w:pPr>
            <w:r w:rsidRPr="006530AD">
              <w:rPr>
                <w:sz w:val="18"/>
                <w:szCs w:val="22"/>
              </w:rPr>
              <w:t>Ondersteunt leraren bij het lesgeven;</w:t>
            </w:r>
          </w:p>
          <w:p w14:paraId="2EC749D4" w14:textId="22BB4685" w:rsidR="00B052B3" w:rsidRPr="006530AD" w:rsidRDefault="006A2D8D" w:rsidP="006530AD">
            <w:pPr>
              <w:pStyle w:val="Opsomming"/>
              <w:cnfStyle w:val="000000010000" w:firstRow="0" w:lastRow="0" w:firstColumn="0" w:lastColumn="0" w:oddVBand="0" w:evenVBand="0" w:oddHBand="0" w:evenHBand="1" w:firstRowFirstColumn="0" w:firstRowLastColumn="0" w:lastRowFirstColumn="0" w:lastRowLastColumn="0"/>
              <w:rPr>
                <w:sz w:val="18"/>
                <w:szCs w:val="22"/>
              </w:rPr>
            </w:pPr>
            <w:r w:rsidRPr="006530AD">
              <w:rPr>
                <w:sz w:val="18"/>
                <w:szCs w:val="22"/>
              </w:rPr>
              <w:t>Creëert randvoorwaarden zodat leraren en (O)OP hun werk goed kunnen doen.</w:t>
            </w:r>
          </w:p>
        </w:tc>
        <w:tc>
          <w:tcPr>
            <w:tcW w:w="3843" w:type="dxa"/>
          </w:tcPr>
          <w:p w14:paraId="6A339F98" w14:textId="77777777" w:rsidR="00B052B3" w:rsidRDefault="00B052B3" w:rsidP="009E1F71">
            <w:pPr>
              <w:cnfStyle w:val="000000010000" w:firstRow="0" w:lastRow="0" w:firstColumn="0" w:lastColumn="0" w:oddVBand="0" w:evenVBand="0" w:oddHBand="0" w:evenHBand="1" w:firstRowFirstColumn="0" w:firstRowLastColumn="0" w:lastRowFirstColumn="0" w:lastRowLastColumn="0"/>
              <w:rPr>
                <w:sz w:val="18"/>
                <w:szCs w:val="22"/>
              </w:rPr>
            </w:pPr>
          </w:p>
        </w:tc>
      </w:tr>
      <w:tr w:rsidR="00660C4E" w:rsidRPr="006530AD" w14:paraId="20AB4AD0" w14:textId="77777777" w:rsidTr="003A208A">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529" w:type="dxa"/>
            <w:vAlign w:val="top"/>
          </w:tcPr>
          <w:p w14:paraId="5E167AFA" w14:textId="5FF1DC68" w:rsidR="00660C4E" w:rsidRPr="006530AD" w:rsidRDefault="008C4387" w:rsidP="006530AD">
            <w:pPr>
              <w:rPr>
                <w:b/>
                <w:bCs/>
                <w:sz w:val="18"/>
                <w:szCs w:val="22"/>
              </w:rPr>
            </w:pPr>
            <w:r w:rsidRPr="006530AD">
              <w:rPr>
                <w:b/>
                <w:bCs/>
                <w:sz w:val="18"/>
                <w:szCs w:val="22"/>
              </w:rPr>
              <w:t>Investeren in goede relaties met de omgeving</w:t>
            </w:r>
          </w:p>
        </w:tc>
        <w:tc>
          <w:tcPr>
            <w:tcW w:w="4252" w:type="dxa"/>
          </w:tcPr>
          <w:p w14:paraId="27B8B886" w14:textId="5698ADEC" w:rsidR="006A2D8D" w:rsidRPr="006530AD" w:rsidRDefault="006A2D8D" w:rsidP="006530AD">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6530AD">
              <w:rPr>
                <w:sz w:val="18"/>
                <w:szCs w:val="22"/>
              </w:rPr>
              <w:t>Investeert in goede, wederkerige relaties met ouders</w:t>
            </w:r>
          </w:p>
          <w:p w14:paraId="748BBB80" w14:textId="77777777" w:rsidR="006A2D8D" w:rsidRPr="006530AD" w:rsidRDefault="006A2D8D" w:rsidP="006530AD">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6530AD">
              <w:rPr>
                <w:sz w:val="18"/>
                <w:szCs w:val="22"/>
              </w:rPr>
              <w:t>Investeert in de versterking van de wijk als een goede en gezonde leefomgeving voor leerlingen;</w:t>
            </w:r>
          </w:p>
          <w:p w14:paraId="6CEFCE72" w14:textId="77777777" w:rsidR="006A2D8D" w:rsidRPr="006530AD" w:rsidRDefault="006A2D8D" w:rsidP="006530AD">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6530AD">
              <w:rPr>
                <w:sz w:val="18"/>
                <w:szCs w:val="22"/>
              </w:rPr>
              <w:t>Investeert in duurzame relaties met samenwerkingsverbanden, zorginstellingen en jeugdhulpverlening in het kader van passend onderwijs;</w:t>
            </w:r>
          </w:p>
          <w:p w14:paraId="2E5BA314" w14:textId="77777777" w:rsidR="006A2D8D" w:rsidRPr="006530AD" w:rsidRDefault="006A2D8D" w:rsidP="006530AD">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6530AD">
              <w:rPr>
                <w:sz w:val="18"/>
                <w:szCs w:val="22"/>
              </w:rPr>
              <w:t>Onderhoudt professionele relaties met andere scholen voor PO en VO;</w:t>
            </w:r>
          </w:p>
          <w:p w14:paraId="7421CFAD" w14:textId="77777777" w:rsidR="006A2D8D" w:rsidRPr="006530AD" w:rsidRDefault="006A2D8D" w:rsidP="006530AD">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6530AD">
              <w:rPr>
                <w:sz w:val="18"/>
                <w:szCs w:val="22"/>
              </w:rPr>
              <w:t>Ontwikkelt en onderhoudt productieve relaties met de gemeente en het lokale bedrijfsleven;</w:t>
            </w:r>
          </w:p>
          <w:p w14:paraId="53AE50AE" w14:textId="77777777" w:rsidR="006A2D8D" w:rsidRPr="006530AD" w:rsidRDefault="006A2D8D" w:rsidP="006530AD">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6530AD">
              <w:rPr>
                <w:sz w:val="18"/>
                <w:szCs w:val="22"/>
              </w:rPr>
              <w:t>Stemt het beleid van de school op lokaal en landelijk beleid af;</w:t>
            </w:r>
          </w:p>
          <w:p w14:paraId="1F78BB2A" w14:textId="556A4097" w:rsidR="00660C4E" w:rsidRPr="006530AD" w:rsidRDefault="006A2D8D" w:rsidP="006530AD">
            <w:pPr>
              <w:pStyle w:val="Opsomming"/>
              <w:cnfStyle w:val="000000100000" w:firstRow="0" w:lastRow="0" w:firstColumn="0" w:lastColumn="0" w:oddVBand="0" w:evenVBand="0" w:oddHBand="1" w:evenHBand="0" w:firstRowFirstColumn="0" w:firstRowLastColumn="0" w:lastRowFirstColumn="0" w:lastRowLastColumn="0"/>
              <w:rPr>
                <w:sz w:val="18"/>
                <w:szCs w:val="22"/>
              </w:rPr>
            </w:pPr>
            <w:r w:rsidRPr="006530AD">
              <w:rPr>
                <w:sz w:val="18"/>
                <w:szCs w:val="22"/>
              </w:rPr>
              <w:t>Gaat een dialoog aan met betrokkenen in de omgeving en legt verantwoording af voor het gevoerde beleid van de school.</w:t>
            </w:r>
          </w:p>
        </w:tc>
        <w:tc>
          <w:tcPr>
            <w:tcW w:w="3843" w:type="dxa"/>
          </w:tcPr>
          <w:p w14:paraId="75B0F4C6" w14:textId="77777777" w:rsidR="00660C4E" w:rsidRPr="006530AD" w:rsidRDefault="00660C4E" w:rsidP="006530AD">
            <w:pPr>
              <w:pStyle w:val="Opsomming"/>
              <w:numPr>
                <w:ilvl w:val="0"/>
                <w:numId w:val="0"/>
              </w:numPr>
              <w:ind w:left="340"/>
              <w:cnfStyle w:val="000000100000" w:firstRow="0" w:lastRow="0" w:firstColumn="0" w:lastColumn="0" w:oddVBand="0" w:evenVBand="0" w:oddHBand="1" w:evenHBand="0" w:firstRowFirstColumn="0" w:firstRowLastColumn="0" w:lastRowFirstColumn="0" w:lastRowLastColumn="0"/>
              <w:rPr>
                <w:sz w:val="18"/>
                <w:szCs w:val="22"/>
              </w:rPr>
            </w:pPr>
          </w:p>
        </w:tc>
      </w:tr>
    </w:tbl>
    <w:p w14:paraId="5BE98929" w14:textId="77777777" w:rsidR="00BF5230" w:rsidRDefault="00BF5230" w:rsidP="00BF5230">
      <w:pPr>
        <w:pStyle w:val="H1"/>
      </w:pPr>
    </w:p>
    <w:p w14:paraId="0BF2E677" w14:textId="4E779059" w:rsidR="008D6E1D" w:rsidRDefault="00BF5230" w:rsidP="00BF5230">
      <w:pPr>
        <w:pStyle w:val="H1"/>
      </w:pPr>
      <w:r>
        <w:t>Bijlage 2: persoonlijk leiderschap beroepsstandaard schoolleiders PO</w:t>
      </w:r>
    </w:p>
    <w:p w14:paraId="0E874A6B" w14:textId="77777777" w:rsidR="001971D6" w:rsidRDefault="001971D6" w:rsidP="00BF5230">
      <w:pPr>
        <w:pStyle w:val="H1"/>
      </w:pPr>
    </w:p>
    <w:p w14:paraId="332AA400" w14:textId="77777777" w:rsidR="001971D6" w:rsidRDefault="001971D6" w:rsidP="001971D6">
      <w:r>
        <w:t>Wat betekent persoonlijk leiderschap voor een schoolleider, conform de beroepsstandaard voor schoolleiders in het primaire onderwijs?</w:t>
      </w:r>
    </w:p>
    <w:p w14:paraId="4EB048E0" w14:textId="77777777" w:rsidR="00290F71" w:rsidRDefault="00290F71" w:rsidP="001971D6"/>
    <w:p w14:paraId="05E26E11" w14:textId="77777777" w:rsidR="001971D6" w:rsidRPr="00290F71" w:rsidRDefault="001971D6" w:rsidP="001971D6">
      <w:pPr>
        <w:rPr>
          <w:b/>
          <w:bCs/>
        </w:rPr>
      </w:pPr>
      <w:r w:rsidRPr="00290F71">
        <w:rPr>
          <w:b/>
          <w:bCs/>
        </w:rPr>
        <w:t>Persoonlijk leiderschap heeft betrekking op:</w:t>
      </w:r>
    </w:p>
    <w:p w14:paraId="10F0C35C" w14:textId="221C6AE7" w:rsidR="001971D6" w:rsidRDefault="001971D6" w:rsidP="001971D6">
      <w:pPr>
        <w:pStyle w:val="Opsomming"/>
      </w:pPr>
      <w:r>
        <w:t>Persoonlijkheidskenmerken: extraversie, aangenaamheid, gewetensvolheid, vriendelijkheid, openheid, ingetogenheid;</w:t>
      </w:r>
    </w:p>
    <w:p w14:paraId="6AA40254" w14:textId="02FD7C1D" w:rsidR="001971D6" w:rsidRDefault="001971D6" w:rsidP="001971D6">
      <w:pPr>
        <w:pStyle w:val="Opsomming"/>
      </w:pPr>
      <w:r>
        <w:t>Technische vaardigheden: kennis over onderwijs en opvoeding, leiderschap in onderwijsorganisaties, onderwijskwaliteit en onderwijsbeleid;</w:t>
      </w:r>
    </w:p>
    <w:p w14:paraId="0E257273" w14:textId="2346A20B" w:rsidR="001971D6" w:rsidRDefault="001971D6" w:rsidP="001971D6">
      <w:pPr>
        <w:pStyle w:val="Opsomming"/>
      </w:pPr>
      <w:r>
        <w:t>Sociale vaardigheden: oplettendheid, empathie, kunnen luisteren, flexibiliteit, aanpassingsvermogen en daadkracht;</w:t>
      </w:r>
    </w:p>
    <w:p w14:paraId="368D9270" w14:textId="77777777" w:rsidR="001971D6" w:rsidRDefault="001971D6" w:rsidP="001971D6">
      <w:pPr>
        <w:pStyle w:val="Opsomming"/>
      </w:pPr>
      <w:r>
        <w:t>Conceptuele vaardigheden: reflectie, zelfregulatie en systeemdenken, creativiteit en inventiviteit;</w:t>
      </w:r>
    </w:p>
    <w:p w14:paraId="39366387" w14:textId="23D3FDDA" w:rsidR="001971D6" w:rsidRPr="00BF5230" w:rsidRDefault="001971D6" w:rsidP="001971D6">
      <w:pPr>
        <w:pStyle w:val="Opsomming"/>
      </w:pPr>
      <w:r>
        <w:t>Ethisch kompas: integriteit en transparantie, moed, wijsheid en relativeringsvermogen. personeelsdossier van de bestuurder/directeur.</w:t>
      </w:r>
    </w:p>
    <w:sectPr w:rsidR="001971D6" w:rsidRPr="00BF5230" w:rsidSect="00083FAD">
      <w:headerReference w:type="default" r:id="rId9"/>
      <w:headerReference w:type="first" r:id="rId10"/>
      <w:pgSz w:w="11906" w:h="16838"/>
      <w:pgMar w:top="2098"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C3721" w14:textId="77777777" w:rsidR="00077DD6" w:rsidRDefault="00077DD6" w:rsidP="004E6691">
      <w:pPr>
        <w:spacing w:line="240" w:lineRule="auto"/>
      </w:pPr>
      <w:r>
        <w:separator/>
      </w:r>
    </w:p>
  </w:endnote>
  <w:endnote w:type="continuationSeparator" w:id="0">
    <w:p w14:paraId="11DBCF4C" w14:textId="77777777" w:rsidR="00077DD6" w:rsidRDefault="00077DD6" w:rsidP="004E66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w:panose1 w:val="00000000000000000000"/>
    <w:charset w:val="00"/>
    <w:family w:val="auto"/>
    <w:pitch w:val="variable"/>
    <w:sig w:usb0="A000006F" w:usb1="0000007B" w:usb2="00000000" w:usb3="00000000" w:csb0="00000093" w:csb1="00000000"/>
  </w:font>
  <w:font w:name="Frutiger LT Std 55 Roman">
    <w:altName w:val="Cambria"/>
    <w:panose1 w:val="020B0602020204020204"/>
    <w:charset w:val="00"/>
    <w:family w:val="swiss"/>
    <w:notTrueType/>
    <w:pitch w:val="variable"/>
    <w:sig w:usb0="800000AF" w:usb1="4000204A" w:usb2="00000000" w:usb3="00000000" w:csb0="00000001" w:csb1="00000000"/>
  </w:font>
  <w:font w:name="Times New Roman (Hoofdtekst CS)">
    <w:altName w:val="Times New Roman"/>
    <w:charset w:val="00"/>
    <w:family w:val="roman"/>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igtree Medium">
    <w:panose1 w:val="00000000000000000000"/>
    <w:charset w:val="00"/>
    <w:family w:val="auto"/>
    <w:pitch w:val="variable"/>
    <w:sig w:usb0="A000006F" w:usb1="0000007B" w:usb2="00000000" w:usb3="00000000" w:csb0="00000093" w:csb1="00000000"/>
  </w:font>
  <w:font w:name="Safiro SemiBold">
    <w:panose1 w:val="00000000000000000000"/>
    <w:charset w:val="00"/>
    <w:family w:val="modern"/>
    <w:notTrueType/>
    <w:pitch w:val="variable"/>
    <w:sig w:usb0="A000006F" w:usb1="0000006A" w:usb2="00000000" w:usb3="00000000" w:csb0="00000093" w:csb1="00000000"/>
  </w:font>
  <w:font w:name="Safiro">
    <w:panose1 w:val="00000000000000000000"/>
    <w:charset w:val="00"/>
    <w:family w:val="modern"/>
    <w:notTrueType/>
    <w:pitch w:val="variable"/>
    <w:sig w:usb0="A000006F" w:usb1="0000006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55AF6" w14:textId="77777777" w:rsidR="00077DD6" w:rsidRDefault="00077DD6" w:rsidP="004E6691">
      <w:pPr>
        <w:spacing w:line="240" w:lineRule="auto"/>
      </w:pPr>
      <w:r>
        <w:separator/>
      </w:r>
    </w:p>
  </w:footnote>
  <w:footnote w:type="continuationSeparator" w:id="0">
    <w:p w14:paraId="0910BB71" w14:textId="77777777" w:rsidR="00077DD6" w:rsidRDefault="00077DD6" w:rsidP="004E66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61B9" w14:textId="77777777" w:rsidR="00C567DD" w:rsidRDefault="000A6C86">
    <w:pPr>
      <w:pStyle w:val="Koptekst"/>
    </w:pPr>
    <w:r>
      <w:rPr>
        <w:noProof/>
      </w:rPr>
      <w:drawing>
        <wp:anchor distT="0" distB="0" distL="114300" distR="114300" simplePos="0" relativeHeight="251661312" behindDoc="1" locked="0" layoutInCell="1" allowOverlap="1" wp14:anchorId="30EFC028" wp14:editId="30C4531C">
          <wp:simplePos x="0" y="0"/>
          <wp:positionH relativeFrom="column">
            <wp:posOffset>-714375</wp:posOffset>
          </wp:positionH>
          <wp:positionV relativeFrom="page">
            <wp:posOffset>9525</wp:posOffset>
          </wp:positionV>
          <wp:extent cx="7549200" cy="10670400"/>
          <wp:effectExtent l="0" t="0" r="0" b="0"/>
          <wp:wrapNone/>
          <wp:docPr id="1406205253" name="Afbeelding 2" descr="Afbeelding met tekst, schermopname, wit,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05253" name="Afbeelding 2" descr="Afbeelding met tekst, schermopname, wit, ontwerp&#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06C1C" w14:textId="77777777" w:rsidR="00C567DD" w:rsidRDefault="000A6C86">
    <w:pPr>
      <w:pStyle w:val="Koptekst"/>
    </w:pPr>
    <w:r>
      <w:rPr>
        <w:noProof/>
      </w:rPr>
      <w:drawing>
        <wp:anchor distT="0" distB="0" distL="114300" distR="114300" simplePos="0" relativeHeight="251660288" behindDoc="1" locked="0" layoutInCell="1" allowOverlap="1" wp14:anchorId="6F84CD5E" wp14:editId="7A8BBBFF">
          <wp:simplePos x="0" y="0"/>
          <wp:positionH relativeFrom="column">
            <wp:posOffset>-711649</wp:posOffset>
          </wp:positionH>
          <wp:positionV relativeFrom="page">
            <wp:posOffset>12700</wp:posOffset>
          </wp:positionV>
          <wp:extent cx="7545018" cy="10670400"/>
          <wp:effectExtent l="0" t="0" r="0" b="0"/>
          <wp:wrapNone/>
          <wp:docPr id="16961827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82786"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45018" cy="1067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404.5pt;height:362.5pt" o:bullet="t">
        <v:imagedata r:id="rId1" o:title="Opsomming"/>
      </v:shape>
    </w:pict>
  </w:numPicBullet>
  <w:numPicBullet w:numPicBulletId="2">
    <w:pict>
      <v:shape id="_x0000_i1027" type="#_x0000_t75" style="width:249pt;height:222.5pt" o:bullet="t">
        <v:imagedata r:id="rId2" o:title="Opsomming 2"/>
      </v:shape>
    </w:pict>
  </w:numPicBullet>
  <w:abstractNum w:abstractNumId="0" w15:restartNumberingAfterBreak="0">
    <w:nsid w:val="AB03022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5B416D"/>
    <w:multiLevelType w:val="hybridMultilevel"/>
    <w:tmpl w:val="2BDAB11E"/>
    <w:lvl w:ilvl="0" w:tplc="3F226342">
      <w:start w:val="1"/>
      <w:numFmt w:val="bullet"/>
      <w:lvlText w:val=""/>
      <w:lvlJc w:val="left"/>
      <w:pPr>
        <w:ind w:left="1021" w:hanging="341"/>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680795"/>
    <w:multiLevelType w:val="hybridMultilevel"/>
    <w:tmpl w:val="A080E1FA"/>
    <w:lvl w:ilvl="0" w:tplc="0CD6D924">
      <w:start w:val="1"/>
      <w:numFmt w:val="bullet"/>
      <w:lvlText w:val=""/>
      <w:lvlJc w:val="left"/>
      <w:pPr>
        <w:ind w:left="927"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675D03"/>
    <w:multiLevelType w:val="hybridMultilevel"/>
    <w:tmpl w:val="2376E57A"/>
    <w:lvl w:ilvl="0" w:tplc="14AA0A92">
      <w:start w:val="1"/>
      <w:numFmt w:val="bullet"/>
      <w:lvlText w:val=""/>
      <w:lvlJc w:val="left"/>
      <w:pPr>
        <w:ind w:left="267" w:firstLine="30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1710EC"/>
    <w:multiLevelType w:val="hybridMultilevel"/>
    <w:tmpl w:val="F31C3F9C"/>
    <w:lvl w:ilvl="0" w:tplc="833AD71E">
      <w:start w:val="1"/>
      <w:numFmt w:val="bullet"/>
      <w:pStyle w:val="SubOpsomming-"/>
      <w:lvlText w:val=""/>
      <w:lvlJc w:val="left"/>
      <w:pPr>
        <w:ind w:left="680" w:hanging="34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8873E7"/>
    <w:multiLevelType w:val="hybridMultilevel"/>
    <w:tmpl w:val="9BC2F0AA"/>
    <w:lvl w:ilvl="0" w:tplc="857EB170">
      <w:start w:val="1"/>
      <w:numFmt w:val="bullet"/>
      <w:lvlText w:val=""/>
      <w:lvlJc w:val="left"/>
      <w:pPr>
        <w:ind w:left="907"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8B74E7"/>
    <w:multiLevelType w:val="hybridMultilevel"/>
    <w:tmpl w:val="2D4E5710"/>
    <w:lvl w:ilvl="0" w:tplc="D1600C90">
      <w:start w:val="1"/>
      <w:numFmt w:val="bullet"/>
      <w:lvlText w:val=""/>
      <w:lvlJc w:val="left"/>
      <w:pPr>
        <w:ind w:left="1134" w:hanging="45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78262B"/>
    <w:multiLevelType w:val="hybridMultilevel"/>
    <w:tmpl w:val="B87C1EF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A8D391E"/>
    <w:multiLevelType w:val="hybridMultilevel"/>
    <w:tmpl w:val="8ED4EF86"/>
    <w:lvl w:ilvl="0" w:tplc="301852C0">
      <w:start w:val="1"/>
      <w:numFmt w:val="bullet"/>
      <w:lvlText w:val=""/>
      <w:lvlJc w:val="left"/>
      <w:pPr>
        <w:ind w:left="1361"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E70D54"/>
    <w:multiLevelType w:val="hybridMultilevel"/>
    <w:tmpl w:val="FDECF68C"/>
    <w:lvl w:ilvl="0" w:tplc="0CD6D924">
      <w:start w:val="1"/>
      <w:numFmt w:val="bullet"/>
      <w:lvlText w:val=""/>
      <w:lvlJc w:val="left"/>
      <w:pPr>
        <w:ind w:left="907" w:hanging="453"/>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DB434FB"/>
    <w:multiLevelType w:val="multilevel"/>
    <w:tmpl w:val="4440C80A"/>
    <w:styleLink w:val="Huidigelijst2"/>
    <w:lvl w:ilvl="0">
      <w:start w:val="1"/>
      <w:numFmt w:val="bullet"/>
      <w:lvlText w:val=""/>
      <w:lvlJc w:val="left"/>
      <w:pPr>
        <w:ind w:left="794" w:hanging="227"/>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5392BD0"/>
    <w:multiLevelType w:val="multilevel"/>
    <w:tmpl w:val="38687C64"/>
    <w:styleLink w:val="Huidigelijst8"/>
    <w:lvl w:ilvl="0">
      <w:start w:val="1"/>
      <w:numFmt w:val="bullet"/>
      <w:lvlText w:val=""/>
      <w:lvlJc w:val="left"/>
      <w:pPr>
        <w:ind w:left="1418" w:hanging="341"/>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EE3519"/>
    <w:multiLevelType w:val="hybridMultilevel"/>
    <w:tmpl w:val="92DED5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C15181"/>
    <w:multiLevelType w:val="multilevel"/>
    <w:tmpl w:val="1B4A431C"/>
    <w:lvl w:ilvl="0">
      <w:start w:val="1"/>
      <w:numFmt w:val="bullet"/>
      <w:lvlText w:val=""/>
      <w:lvlJc w:val="left"/>
      <w:pPr>
        <w:tabs>
          <w:tab w:val="num" w:pos="516"/>
        </w:tabs>
        <w:ind w:left="516" w:hanging="360"/>
      </w:pPr>
      <w:rPr>
        <w:rFonts w:ascii="Symbol" w:hAnsi="Symbol" w:hint="default"/>
        <w:sz w:val="20"/>
      </w:rPr>
    </w:lvl>
    <w:lvl w:ilvl="1" w:tentative="1">
      <w:start w:val="1"/>
      <w:numFmt w:val="bullet"/>
      <w:lvlText w:val=""/>
      <w:lvlJc w:val="left"/>
      <w:pPr>
        <w:tabs>
          <w:tab w:val="num" w:pos="1236"/>
        </w:tabs>
        <w:ind w:left="1236" w:hanging="360"/>
      </w:pPr>
      <w:rPr>
        <w:rFonts w:ascii="Symbol" w:hAnsi="Symbol" w:hint="default"/>
        <w:sz w:val="20"/>
      </w:rPr>
    </w:lvl>
    <w:lvl w:ilvl="2" w:tentative="1">
      <w:start w:val="1"/>
      <w:numFmt w:val="bullet"/>
      <w:lvlText w:val=""/>
      <w:lvlJc w:val="left"/>
      <w:pPr>
        <w:tabs>
          <w:tab w:val="num" w:pos="1956"/>
        </w:tabs>
        <w:ind w:left="1956" w:hanging="360"/>
      </w:pPr>
      <w:rPr>
        <w:rFonts w:ascii="Symbol" w:hAnsi="Symbol" w:hint="default"/>
        <w:sz w:val="20"/>
      </w:rPr>
    </w:lvl>
    <w:lvl w:ilvl="3" w:tentative="1">
      <w:start w:val="1"/>
      <w:numFmt w:val="bullet"/>
      <w:lvlText w:val=""/>
      <w:lvlJc w:val="left"/>
      <w:pPr>
        <w:tabs>
          <w:tab w:val="num" w:pos="2676"/>
        </w:tabs>
        <w:ind w:left="2676" w:hanging="360"/>
      </w:pPr>
      <w:rPr>
        <w:rFonts w:ascii="Symbol" w:hAnsi="Symbol" w:hint="default"/>
        <w:sz w:val="20"/>
      </w:rPr>
    </w:lvl>
    <w:lvl w:ilvl="4" w:tentative="1">
      <w:start w:val="1"/>
      <w:numFmt w:val="bullet"/>
      <w:lvlText w:val=""/>
      <w:lvlJc w:val="left"/>
      <w:pPr>
        <w:tabs>
          <w:tab w:val="num" w:pos="3396"/>
        </w:tabs>
        <w:ind w:left="3396" w:hanging="360"/>
      </w:pPr>
      <w:rPr>
        <w:rFonts w:ascii="Symbol" w:hAnsi="Symbol" w:hint="default"/>
        <w:sz w:val="20"/>
      </w:rPr>
    </w:lvl>
    <w:lvl w:ilvl="5" w:tentative="1">
      <w:start w:val="1"/>
      <w:numFmt w:val="bullet"/>
      <w:lvlText w:val=""/>
      <w:lvlJc w:val="left"/>
      <w:pPr>
        <w:tabs>
          <w:tab w:val="num" w:pos="4116"/>
        </w:tabs>
        <w:ind w:left="4116" w:hanging="360"/>
      </w:pPr>
      <w:rPr>
        <w:rFonts w:ascii="Symbol" w:hAnsi="Symbol" w:hint="default"/>
        <w:sz w:val="20"/>
      </w:rPr>
    </w:lvl>
    <w:lvl w:ilvl="6" w:tentative="1">
      <w:start w:val="1"/>
      <w:numFmt w:val="bullet"/>
      <w:lvlText w:val=""/>
      <w:lvlJc w:val="left"/>
      <w:pPr>
        <w:tabs>
          <w:tab w:val="num" w:pos="4836"/>
        </w:tabs>
        <w:ind w:left="4836" w:hanging="360"/>
      </w:pPr>
      <w:rPr>
        <w:rFonts w:ascii="Symbol" w:hAnsi="Symbol" w:hint="default"/>
        <w:sz w:val="20"/>
      </w:rPr>
    </w:lvl>
    <w:lvl w:ilvl="7" w:tentative="1">
      <w:start w:val="1"/>
      <w:numFmt w:val="bullet"/>
      <w:lvlText w:val=""/>
      <w:lvlJc w:val="left"/>
      <w:pPr>
        <w:tabs>
          <w:tab w:val="num" w:pos="5556"/>
        </w:tabs>
        <w:ind w:left="5556" w:hanging="360"/>
      </w:pPr>
      <w:rPr>
        <w:rFonts w:ascii="Symbol" w:hAnsi="Symbol" w:hint="default"/>
        <w:sz w:val="20"/>
      </w:rPr>
    </w:lvl>
    <w:lvl w:ilvl="8" w:tentative="1">
      <w:start w:val="1"/>
      <w:numFmt w:val="bullet"/>
      <w:lvlText w:val=""/>
      <w:lvlJc w:val="left"/>
      <w:pPr>
        <w:tabs>
          <w:tab w:val="num" w:pos="6276"/>
        </w:tabs>
        <w:ind w:left="6276" w:hanging="360"/>
      </w:pPr>
      <w:rPr>
        <w:rFonts w:ascii="Symbol" w:hAnsi="Symbol" w:hint="default"/>
        <w:sz w:val="20"/>
      </w:rPr>
    </w:lvl>
  </w:abstractNum>
  <w:abstractNum w:abstractNumId="14" w15:restartNumberingAfterBreak="0">
    <w:nsid w:val="289B6A98"/>
    <w:multiLevelType w:val="hybridMultilevel"/>
    <w:tmpl w:val="4044E9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23E1FBF"/>
    <w:multiLevelType w:val="hybridMultilevel"/>
    <w:tmpl w:val="5C48BBA0"/>
    <w:lvl w:ilvl="0" w:tplc="66381244">
      <w:start w:val="1"/>
      <w:numFmt w:val="bullet"/>
      <w:lvlText w:val=""/>
      <w:lvlJc w:val="left"/>
      <w:pPr>
        <w:ind w:left="1134" w:hanging="45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42C4270"/>
    <w:multiLevelType w:val="multilevel"/>
    <w:tmpl w:val="109A3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352ED5"/>
    <w:multiLevelType w:val="multilevel"/>
    <w:tmpl w:val="7A52081E"/>
    <w:styleLink w:val="Huidigelijst5"/>
    <w:lvl w:ilvl="0">
      <w:start w:val="1"/>
      <w:numFmt w:val="bullet"/>
      <w:lvlText w:val=""/>
      <w:lvlPicBulletId w:val="1"/>
      <w:lvlJc w:val="left"/>
      <w:pPr>
        <w:ind w:left="454" w:hanging="454"/>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C2053F7"/>
    <w:multiLevelType w:val="multilevel"/>
    <w:tmpl w:val="9106371A"/>
    <w:styleLink w:val="Huidigelijst4"/>
    <w:lvl w:ilvl="0">
      <w:start w:val="1"/>
      <w:numFmt w:val="bullet"/>
      <w:lvlText w:val=""/>
      <w:lvlJc w:val="left"/>
      <w:pPr>
        <w:ind w:left="1077" w:hanging="34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3F84FAC"/>
    <w:multiLevelType w:val="hybridMultilevel"/>
    <w:tmpl w:val="22CE7C3C"/>
    <w:lvl w:ilvl="0" w:tplc="D0247C24">
      <w:start w:val="1"/>
      <w:numFmt w:val="bullet"/>
      <w:lvlText w:val=""/>
      <w:lvlJc w:val="left"/>
      <w:pPr>
        <w:ind w:left="1247"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80B2362"/>
    <w:multiLevelType w:val="hybridMultilevel"/>
    <w:tmpl w:val="2286B8B6"/>
    <w:lvl w:ilvl="0" w:tplc="44141B2E">
      <w:start w:val="1"/>
      <w:numFmt w:val="bullet"/>
      <w:lvlText w:val=""/>
      <w:lvlJc w:val="left"/>
      <w:pPr>
        <w:ind w:left="964"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B0716F4"/>
    <w:multiLevelType w:val="hybridMultilevel"/>
    <w:tmpl w:val="277C10A8"/>
    <w:lvl w:ilvl="0" w:tplc="0010AC5A">
      <w:start w:val="1"/>
      <w:numFmt w:val="bullet"/>
      <w:lvlText w:val=""/>
      <w:lvlPicBulletId w:val="1"/>
      <w:lvlJc w:val="left"/>
      <w:pPr>
        <w:ind w:left="340" w:hanging="34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35E1164"/>
    <w:multiLevelType w:val="hybridMultilevel"/>
    <w:tmpl w:val="5016ED34"/>
    <w:lvl w:ilvl="0" w:tplc="8CBA3C6C">
      <w:start w:val="1"/>
      <w:numFmt w:val="bullet"/>
      <w:pStyle w:val="Opsomming"/>
      <w:lvlText w:val=""/>
      <w:lvlPicBulletId w:val="2"/>
      <w:lvlJc w:val="left"/>
      <w:pPr>
        <w:ind w:left="340" w:hanging="340"/>
      </w:pPr>
      <w:rPr>
        <w:rFonts w:ascii="Symbol" w:hAnsi="Symbol" w:hint="default"/>
        <w:color w:val="auto"/>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3CD1BB3"/>
    <w:multiLevelType w:val="hybridMultilevel"/>
    <w:tmpl w:val="01F8E91E"/>
    <w:lvl w:ilvl="0" w:tplc="771287DC">
      <w:start w:val="1"/>
      <w:numFmt w:val="bullet"/>
      <w:lvlText w:val=""/>
      <w:lvlJc w:val="left"/>
      <w:pPr>
        <w:ind w:left="851" w:hanging="341"/>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4B32A17"/>
    <w:multiLevelType w:val="hybridMultilevel"/>
    <w:tmpl w:val="DC38E368"/>
    <w:lvl w:ilvl="0" w:tplc="77DA4BE6">
      <w:start w:val="1"/>
      <w:numFmt w:val="bullet"/>
      <w:lvlText w:val=""/>
      <w:lvlJc w:val="left"/>
      <w:pPr>
        <w:ind w:left="624" w:hanging="17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5172E1F"/>
    <w:multiLevelType w:val="multilevel"/>
    <w:tmpl w:val="DEF03068"/>
    <w:styleLink w:val="Huidigelijst1"/>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63B50E9"/>
    <w:multiLevelType w:val="hybridMultilevel"/>
    <w:tmpl w:val="3D00BABA"/>
    <w:lvl w:ilvl="0" w:tplc="12FCB1BA">
      <w:start w:val="1"/>
      <w:numFmt w:val="decimal"/>
      <w:pStyle w:val="Cijferopsomming"/>
      <w:lvlText w:val="%1."/>
      <w:lvlJc w:val="left"/>
      <w:pPr>
        <w:ind w:left="340" w:hanging="340"/>
      </w:pPr>
      <w:rPr>
        <w:rFonts w:ascii="Figtree" w:hAnsi="Figtree" w:hint="default"/>
        <w:b/>
        <w:i w:val="0"/>
        <w:color w:val="FF7549" w:themeColor="accent3"/>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9E9023D"/>
    <w:multiLevelType w:val="hybridMultilevel"/>
    <w:tmpl w:val="04DCEAB4"/>
    <w:lvl w:ilvl="0" w:tplc="E6E4786E">
      <w:start w:val="1"/>
      <w:numFmt w:val="bullet"/>
      <w:lvlText w:val=""/>
      <w:lvlPicBulletId w:val="1"/>
      <w:lvlJc w:val="left"/>
      <w:pPr>
        <w:ind w:left="624" w:hanging="511"/>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CE91852"/>
    <w:multiLevelType w:val="hybridMultilevel"/>
    <w:tmpl w:val="732E0B6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D054618"/>
    <w:multiLevelType w:val="multilevel"/>
    <w:tmpl w:val="FF784DCA"/>
    <w:styleLink w:val="Huidigelijst7"/>
    <w:lvl w:ilvl="0">
      <w:start w:val="1"/>
      <w:numFmt w:val="bullet"/>
      <w:lvlText w:val=""/>
      <w:lvlJc w:val="left"/>
      <w:pPr>
        <w:ind w:left="851" w:hanging="341"/>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DE13F57"/>
    <w:multiLevelType w:val="hybridMultilevel"/>
    <w:tmpl w:val="F7DC3C14"/>
    <w:lvl w:ilvl="0" w:tplc="3572DA00">
      <w:start w:val="1"/>
      <w:numFmt w:val="upperLetter"/>
      <w:pStyle w:val="Letteropsomming"/>
      <w:lvlText w:val="%1."/>
      <w:lvlJc w:val="left"/>
      <w:pPr>
        <w:ind w:left="360" w:hanging="360"/>
      </w:pPr>
      <w:rPr>
        <w:rFonts w:hint="default"/>
        <w:b/>
        <w:i w:val="0"/>
        <w:color w:val="FF7549" w:themeColor="accent3"/>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FF6188A"/>
    <w:multiLevelType w:val="hybridMultilevel"/>
    <w:tmpl w:val="3EE8BDF6"/>
    <w:lvl w:ilvl="0" w:tplc="76086B46">
      <w:start w:val="1"/>
      <w:numFmt w:val="bullet"/>
      <w:lvlText w:val=""/>
      <w:lvlJc w:val="left"/>
      <w:pPr>
        <w:ind w:left="737"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11E1526"/>
    <w:multiLevelType w:val="hybridMultilevel"/>
    <w:tmpl w:val="D79C3446"/>
    <w:lvl w:ilvl="0" w:tplc="0413000F">
      <w:start w:val="1"/>
      <w:numFmt w:val="decimal"/>
      <w:lvlText w:val="%1."/>
      <w:lvlJc w:val="left"/>
      <w:pPr>
        <w:ind w:left="927"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5780B46"/>
    <w:multiLevelType w:val="hybridMultilevel"/>
    <w:tmpl w:val="6022660E"/>
    <w:lvl w:ilvl="0" w:tplc="E8047ED4">
      <w:start w:val="1"/>
      <w:numFmt w:val="bullet"/>
      <w:lvlText w:val=""/>
      <w:lvlJc w:val="left"/>
      <w:pPr>
        <w:ind w:left="1134" w:hanging="45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BC8347C"/>
    <w:multiLevelType w:val="multilevel"/>
    <w:tmpl w:val="9E4A0CC8"/>
    <w:styleLink w:val="Huidigelijst3"/>
    <w:lvl w:ilvl="0">
      <w:start w:val="1"/>
      <w:numFmt w:val="bullet"/>
      <w:lvlText w:val=""/>
      <w:lvlJc w:val="left"/>
      <w:pPr>
        <w:ind w:left="964" w:hanging="284"/>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42A513C"/>
    <w:multiLevelType w:val="hybridMultilevel"/>
    <w:tmpl w:val="DF7408F2"/>
    <w:lvl w:ilvl="0" w:tplc="924A949A">
      <w:start w:val="1"/>
      <w:numFmt w:val="bullet"/>
      <w:lvlText w:val=""/>
      <w:lvlJc w:val="left"/>
      <w:pPr>
        <w:ind w:left="701" w:firstLine="9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A6C6144"/>
    <w:multiLevelType w:val="multilevel"/>
    <w:tmpl w:val="C92419B4"/>
    <w:styleLink w:val="Huidigelijst6"/>
    <w:lvl w:ilvl="0">
      <w:start w:val="1"/>
      <w:numFmt w:val="bullet"/>
      <w:lvlText w:val=""/>
      <w:lvlJc w:val="left"/>
      <w:pPr>
        <w:ind w:left="1077"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B5B298B"/>
    <w:multiLevelType w:val="hybridMultilevel"/>
    <w:tmpl w:val="F2DEE7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E34696A"/>
    <w:multiLevelType w:val="hybridMultilevel"/>
    <w:tmpl w:val="A5845E3C"/>
    <w:lvl w:ilvl="0" w:tplc="0413000F">
      <w:start w:val="1"/>
      <w:numFmt w:val="decimal"/>
      <w:lvlText w:val="%1."/>
      <w:lvlJc w:val="left"/>
      <w:pPr>
        <w:ind w:left="70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05779494">
    <w:abstractNumId w:val="27"/>
  </w:num>
  <w:num w:numId="2" w16cid:durableId="917059062">
    <w:abstractNumId w:val="21"/>
  </w:num>
  <w:num w:numId="3" w16cid:durableId="1869874483">
    <w:abstractNumId w:val="9"/>
  </w:num>
  <w:num w:numId="4" w16cid:durableId="622225400">
    <w:abstractNumId w:val="24"/>
  </w:num>
  <w:num w:numId="5" w16cid:durableId="1924678356">
    <w:abstractNumId w:val="37"/>
  </w:num>
  <w:num w:numId="6" w16cid:durableId="161170118">
    <w:abstractNumId w:val="7"/>
  </w:num>
  <w:num w:numId="7" w16cid:durableId="988365462">
    <w:abstractNumId w:val="28"/>
  </w:num>
  <w:num w:numId="8" w16cid:durableId="228538498">
    <w:abstractNumId w:val="20"/>
  </w:num>
  <w:num w:numId="9" w16cid:durableId="639966206">
    <w:abstractNumId w:val="31"/>
  </w:num>
  <w:num w:numId="10" w16cid:durableId="1358657230">
    <w:abstractNumId w:val="23"/>
  </w:num>
  <w:num w:numId="11" w16cid:durableId="847132768">
    <w:abstractNumId w:val="35"/>
  </w:num>
  <w:num w:numId="12" w16cid:durableId="423116577">
    <w:abstractNumId w:val="3"/>
  </w:num>
  <w:num w:numId="13" w16cid:durableId="2117867889">
    <w:abstractNumId w:val="12"/>
  </w:num>
  <w:num w:numId="14" w16cid:durableId="1096562335">
    <w:abstractNumId w:val="14"/>
  </w:num>
  <w:num w:numId="15" w16cid:durableId="656768160">
    <w:abstractNumId w:val="5"/>
  </w:num>
  <w:num w:numId="16" w16cid:durableId="760756674">
    <w:abstractNumId w:val="1"/>
  </w:num>
  <w:num w:numId="17" w16cid:durableId="2038463324">
    <w:abstractNumId w:val="8"/>
  </w:num>
  <w:num w:numId="18" w16cid:durableId="344988503">
    <w:abstractNumId w:val="25"/>
  </w:num>
  <w:num w:numId="19" w16cid:durableId="1726634554">
    <w:abstractNumId w:val="4"/>
  </w:num>
  <w:num w:numId="20" w16cid:durableId="2119566945">
    <w:abstractNumId w:val="32"/>
  </w:num>
  <w:num w:numId="21" w16cid:durableId="448083402">
    <w:abstractNumId w:val="2"/>
  </w:num>
  <w:num w:numId="22" w16cid:durableId="1051420215">
    <w:abstractNumId w:val="10"/>
  </w:num>
  <w:num w:numId="23" w16cid:durableId="1228998238">
    <w:abstractNumId w:val="34"/>
  </w:num>
  <w:num w:numId="24" w16cid:durableId="1700665167">
    <w:abstractNumId w:val="18"/>
  </w:num>
  <w:num w:numId="25" w16cid:durableId="1350717611">
    <w:abstractNumId w:val="19"/>
  </w:num>
  <w:num w:numId="26" w16cid:durableId="1401248422">
    <w:abstractNumId w:val="17"/>
  </w:num>
  <w:num w:numId="27" w16cid:durableId="1096096255">
    <w:abstractNumId w:val="36"/>
  </w:num>
  <w:num w:numId="28" w16cid:durableId="1061447653">
    <w:abstractNumId w:val="29"/>
  </w:num>
  <w:num w:numId="29" w16cid:durableId="380639052">
    <w:abstractNumId w:val="11"/>
  </w:num>
  <w:num w:numId="30" w16cid:durableId="206452885">
    <w:abstractNumId w:val="15"/>
  </w:num>
  <w:num w:numId="31" w16cid:durableId="919097356">
    <w:abstractNumId w:val="6"/>
  </w:num>
  <w:num w:numId="32" w16cid:durableId="335227014">
    <w:abstractNumId w:val="33"/>
  </w:num>
  <w:num w:numId="33" w16cid:durableId="1291983607">
    <w:abstractNumId w:val="22"/>
  </w:num>
  <w:num w:numId="34" w16cid:durableId="1448354116">
    <w:abstractNumId w:val="38"/>
  </w:num>
  <w:num w:numId="35" w16cid:durableId="947808847">
    <w:abstractNumId w:val="26"/>
  </w:num>
  <w:num w:numId="36" w16cid:durableId="978730326">
    <w:abstractNumId w:val="30"/>
  </w:num>
  <w:num w:numId="37" w16cid:durableId="1330521939">
    <w:abstractNumId w:val="13"/>
  </w:num>
  <w:num w:numId="38" w16cid:durableId="871847111">
    <w:abstractNumId w:val="16"/>
  </w:num>
  <w:num w:numId="39" w16cid:durableId="1553226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D63"/>
    <w:rsid w:val="0000086A"/>
    <w:rsid w:val="00077DD6"/>
    <w:rsid w:val="00083FAD"/>
    <w:rsid w:val="000947BF"/>
    <w:rsid w:val="000A1D7C"/>
    <w:rsid w:val="000A6C86"/>
    <w:rsid w:val="000B3A86"/>
    <w:rsid w:val="0014243A"/>
    <w:rsid w:val="001971D6"/>
    <w:rsid w:val="001B79B8"/>
    <w:rsid w:val="001C07D9"/>
    <w:rsid w:val="001C6D63"/>
    <w:rsid w:val="001E7831"/>
    <w:rsid w:val="001F3988"/>
    <w:rsid w:val="001F4B43"/>
    <w:rsid w:val="00290F71"/>
    <w:rsid w:val="0029598A"/>
    <w:rsid w:val="002E1298"/>
    <w:rsid w:val="00333511"/>
    <w:rsid w:val="0035463B"/>
    <w:rsid w:val="00360917"/>
    <w:rsid w:val="0036603C"/>
    <w:rsid w:val="003A208A"/>
    <w:rsid w:val="003E4969"/>
    <w:rsid w:val="00402476"/>
    <w:rsid w:val="00405A90"/>
    <w:rsid w:val="00434467"/>
    <w:rsid w:val="004A70B0"/>
    <w:rsid w:val="004B258E"/>
    <w:rsid w:val="004E3B54"/>
    <w:rsid w:val="004E5D36"/>
    <w:rsid w:val="004E6691"/>
    <w:rsid w:val="00504E2E"/>
    <w:rsid w:val="00520FAB"/>
    <w:rsid w:val="00533252"/>
    <w:rsid w:val="0053523B"/>
    <w:rsid w:val="005659DC"/>
    <w:rsid w:val="00575537"/>
    <w:rsid w:val="005833E0"/>
    <w:rsid w:val="005D22D7"/>
    <w:rsid w:val="00634522"/>
    <w:rsid w:val="00636278"/>
    <w:rsid w:val="006530AD"/>
    <w:rsid w:val="00660C4E"/>
    <w:rsid w:val="006A2D8D"/>
    <w:rsid w:val="006A4B57"/>
    <w:rsid w:val="006B6AE5"/>
    <w:rsid w:val="006C6759"/>
    <w:rsid w:val="00764CF2"/>
    <w:rsid w:val="007755CB"/>
    <w:rsid w:val="007A50CD"/>
    <w:rsid w:val="007E492E"/>
    <w:rsid w:val="007F2CC9"/>
    <w:rsid w:val="0089341E"/>
    <w:rsid w:val="008A3CB9"/>
    <w:rsid w:val="008C1A3F"/>
    <w:rsid w:val="008C4387"/>
    <w:rsid w:val="008D6E1D"/>
    <w:rsid w:val="008E16B1"/>
    <w:rsid w:val="009318B8"/>
    <w:rsid w:val="00977F27"/>
    <w:rsid w:val="009D4C92"/>
    <w:rsid w:val="009F2269"/>
    <w:rsid w:val="00AB3048"/>
    <w:rsid w:val="00AC14A8"/>
    <w:rsid w:val="00AE65C4"/>
    <w:rsid w:val="00B052B3"/>
    <w:rsid w:val="00B11090"/>
    <w:rsid w:val="00B4640F"/>
    <w:rsid w:val="00BF5230"/>
    <w:rsid w:val="00C234AC"/>
    <w:rsid w:val="00C33B14"/>
    <w:rsid w:val="00C56786"/>
    <w:rsid w:val="00C567DD"/>
    <w:rsid w:val="00C7723B"/>
    <w:rsid w:val="00C87918"/>
    <w:rsid w:val="00CC2AEF"/>
    <w:rsid w:val="00D677D4"/>
    <w:rsid w:val="00E15210"/>
    <w:rsid w:val="00E94C6F"/>
    <w:rsid w:val="00EC09CB"/>
    <w:rsid w:val="00F23A9C"/>
    <w:rsid w:val="00F67D65"/>
    <w:rsid w:val="00F86006"/>
    <w:rsid w:val="00FB45B7"/>
    <w:rsid w:val="00FD4537"/>
    <w:rsid w:val="00FE45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9ED06"/>
  <w15:chartTrackingRefBased/>
  <w15:docId w15:val="{4B346E2F-98E2-4DF1-83D6-1D6DBBDB4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roodtekst"/>
    <w:qFormat/>
    <w:rsid w:val="00C234AC"/>
    <w:rPr>
      <w:rFonts w:ascii="Figtree" w:hAnsi="Figtree" w:cs="Times New Roman (Hoofdtekst CS)"/>
      <w:color w:val="0D0A42" w:themeColor="text1"/>
      <w:sz w:val="20"/>
    </w:rPr>
  </w:style>
  <w:style w:type="paragraph" w:styleId="Kop1">
    <w:name w:val="heading 1"/>
    <w:basedOn w:val="Standaard"/>
    <w:next w:val="Standaard"/>
    <w:link w:val="Kop1Char"/>
    <w:uiPriority w:val="9"/>
    <w:rsid w:val="004E6691"/>
    <w:pPr>
      <w:keepNext/>
      <w:keepLines/>
      <w:spacing w:before="360" w:after="80"/>
      <w:outlineLvl w:val="0"/>
    </w:pPr>
    <w:rPr>
      <w:rFonts w:asciiTheme="majorHAnsi" w:eastAsiaTheme="majorEastAsia" w:hAnsiTheme="majorHAnsi" w:cstheme="majorBidi"/>
      <w:color w:val="8B962B" w:themeColor="accent1" w:themeShade="BF"/>
      <w:sz w:val="40"/>
      <w:szCs w:val="40"/>
    </w:rPr>
  </w:style>
  <w:style w:type="paragraph" w:styleId="Kop2">
    <w:name w:val="heading 2"/>
    <w:basedOn w:val="Standaard"/>
    <w:next w:val="Standaard"/>
    <w:link w:val="Kop2Char"/>
    <w:uiPriority w:val="9"/>
    <w:semiHidden/>
    <w:unhideWhenUsed/>
    <w:rsid w:val="004E6691"/>
    <w:pPr>
      <w:keepNext/>
      <w:keepLines/>
      <w:spacing w:before="160" w:after="80"/>
      <w:outlineLvl w:val="1"/>
    </w:pPr>
    <w:rPr>
      <w:rFonts w:asciiTheme="majorHAnsi" w:eastAsiaTheme="majorEastAsia" w:hAnsiTheme="majorHAnsi" w:cstheme="majorBidi"/>
      <w:color w:val="8B962B" w:themeColor="accent1" w:themeShade="BF"/>
      <w:sz w:val="32"/>
      <w:szCs w:val="32"/>
    </w:rPr>
  </w:style>
  <w:style w:type="paragraph" w:styleId="Kop3">
    <w:name w:val="heading 3"/>
    <w:basedOn w:val="Standaard"/>
    <w:next w:val="Standaard"/>
    <w:link w:val="Kop3Char"/>
    <w:uiPriority w:val="9"/>
    <w:semiHidden/>
    <w:unhideWhenUsed/>
    <w:qFormat/>
    <w:rsid w:val="004E6691"/>
    <w:pPr>
      <w:keepNext/>
      <w:keepLines/>
      <w:spacing w:before="160" w:after="80"/>
      <w:outlineLvl w:val="2"/>
    </w:pPr>
    <w:rPr>
      <w:rFonts w:asciiTheme="minorHAnsi" w:eastAsiaTheme="majorEastAsia" w:hAnsiTheme="minorHAnsi" w:cstheme="majorBidi"/>
      <w:color w:val="8B962B" w:themeColor="accent1" w:themeShade="BF"/>
      <w:sz w:val="28"/>
      <w:szCs w:val="28"/>
    </w:rPr>
  </w:style>
  <w:style w:type="paragraph" w:styleId="Kop4">
    <w:name w:val="heading 4"/>
    <w:basedOn w:val="Standaard"/>
    <w:next w:val="Standaard"/>
    <w:link w:val="Kop4Char"/>
    <w:uiPriority w:val="9"/>
    <w:semiHidden/>
    <w:unhideWhenUsed/>
    <w:qFormat/>
    <w:rsid w:val="004E6691"/>
    <w:pPr>
      <w:keepNext/>
      <w:keepLines/>
      <w:spacing w:before="80" w:after="40"/>
      <w:outlineLvl w:val="3"/>
    </w:pPr>
    <w:rPr>
      <w:rFonts w:asciiTheme="minorHAnsi" w:eastAsiaTheme="majorEastAsia" w:hAnsiTheme="minorHAnsi" w:cstheme="majorBidi"/>
      <w:i/>
      <w:iCs/>
      <w:color w:val="8B962B" w:themeColor="accent1" w:themeShade="BF"/>
    </w:rPr>
  </w:style>
  <w:style w:type="paragraph" w:styleId="Kop5">
    <w:name w:val="heading 5"/>
    <w:basedOn w:val="Standaard"/>
    <w:next w:val="Standaard"/>
    <w:link w:val="Kop5Char"/>
    <w:uiPriority w:val="9"/>
    <w:semiHidden/>
    <w:unhideWhenUsed/>
    <w:qFormat/>
    <w:rsid w:val="004E6691"/>
    <w:pPr>
      <w:keepNext/>
      <w:keepLines/>
      <w:spacing w:before="80" w:after="40"/>
      <w:outlineLvl w:val="4"/>
    </w:pPr>
    <w:rPr>
      <w:rFonts w:asciiTheme="minorHAnsi" w:eastAsiaTheme="majorEastAsia" w:hAnsiTheme="minorHAnsi" w:cstheme="majorBidi"/>
      <w:color w:val="8B962B" w:themeColor="accent1" w:themeShade="BF"/>
    </w:rPr>
  </w:style>
  <w:style w:type="paragraph" w:styleId="Kop6">
    <w:name w:val="heading 6"/>
    <w:basedOn w:val="Standaard"/>
    <w:next w:val="Standaard"/>
    <w:link w:val="Kop6Char"/>
    <w:uiPriority w:val="9"/>
    <w:semiHidden/>
    <w:unhideWhenUsed/>
    <w:qFormat/>
    <w:rsid w:val="004E6691"/>
    <w:pPr>
      <w:keepNext/>
      <w:keepLines/>
      <w:spacing w:before="40"/>
      <w:outlineLvl w:val="5"/>
    </w:pPr>
    <w:rPr>
      <w:rFonts w:asciiTheme="minorHAnsi" w:eastAsiaTheme="majorEastAsia" w:hAnsiTheme="minorHAnsi" w:cstheme="majorBidi"/>
      <w:i/>
      <w:iCs/>
      <w:color w:val="261EC5" w:themeColor="text1" w:themeTint="A6"/>
    </w:rPr>
  </w:style>
  <w:style w:type="paragraph" w:styleId="Kop7">
    <w:name w:val="heading 7"/>
    <w:basedOn w:val="Standaard"/>
    <w:next w:val="Standaard"/>
    <w:link w:val="Kop7Char"/>
    <w:uiPriority w:val="9"/>
    <w:semiHidden/>
    <w:unhideWhenUsed/>
    <w:qFormat/>
    <w:rsid w:val="004E6691"/>
    <w:pPr>
      <w:keepNext/>
      <w:keepLines/>
      <w:spacing w:before="40"/>
      <w:outlineLvl w:val="6"/>
    </w:pPr>
    <w:rPr>
      <w:rFonts w:asciiTheme="minorHAnsi" w:eastAsiaTheme="majorEastAsia" w:hAnsiTheme="minorHAnsi" w:cstheme="majorBidi"/>
      <w:color w:val="261EC5" w:themeColor="text1" w:themeTint="A6"/>
    </w:rPr>
  </w:style>
  <w:style w:type="paragraph" w:styleId="Kop8">
    <w:name w:val="heading 8"/>
    <w:basedOn w:val="Standaard"/>
    <w:next w:val="Standaard"/>
    <w:link w:val="Kop8Char"/>
    <w:uiPriority w:val="9"/>
    <w:semiHidden/>
    <w:unhideWhenUsed/>
    <w:qFormat/>
    <w:rsid w:val="004E6691"/>
    <w:pPr>
      <w:keepNext/>
      <w:keepLines/>
      <w:outlineLvl w:val="7"/>
    </w:pPr>
    <w:rPr>
      <w:rFonts w:asciiTheme="minorHAnsi" w:eastAsiaTheme="majorEastAsia" w:hAnsiTheme="minorHAnsi" w:cstheme="majorBidi"/>
      <w:i/>
      <w:iCs/>
      <w:color w:val="18127B" w:themeColor="text1" w:themeTint="D8"/>
    </w:rPr>
  </w:style>
  <w:style w:type="paragraph" w:styleId="Kop9">
    <w:name w:val="heading 9"/>
    <w:basedOn w:val="Standaard"/>
    <w:next w:val="Standaard"/>
    <w:link w:val="Kop9Char"/>
    <w:uiPriority w:val="9"/>
    <w:semiHidden/>
    <w:unhideWhenUsed/>
    <w:qFormat/>
    <w:rsid w:val="004E6691"/>
    <w:pPr>
      <w:keepNext/>
      <w:keepLines/>
      <w:outlineLvl w:val="8"/>
    </w:pPr>
    <w:rPr>
      <w:rFonts w:asciiTheme="minorHAnsi" w:eastAsiaTheme="majorEastAsia" w:hAnsiTheme="minorHAnsi" w:cstheme="majorBidi"/>
      <w:color w:val="18127B"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autoRedefine/>
    <w:uiPriority w:val="10"/>
    <w:rsid w:val="00764CF2"/>
    <w:pPr>
      <w:spacing w:before="240" w:after="240" w:line="240" w:lineRule="auto"/>
      <w:contextualSpacing/>
    </w:pPr>
    <w:rPr>
      <w:rFonts w:asciiTheme="majorHAnsi" w:eastAsiaTheme="majorEastAsia" w:hAnsiTheme="majorHAnsi" w:cstheme="majorBidi"/>
      <w:b/>
      <w:spacing w:val="-10"/>
      <w:kern w:val="28"/>
      <w:sz w:val="40"/>
      <w:szCs w:val="56"/>
    </w:rPr>
  </w:style>
  <w:style w:type="character" w:customStyle="1" w:styleId="TitelChar">
    <w:name w:val="Titel Char"/>
    <w:basedOn w:val="Standaardalinea-lettertype"/>
    <w:link w:val="Titel"/>
    <w:uiPriority w:val="10"/>
    <w:rsid w:val="00764CF2"/>
    <w:rPr>
      <w:rFonts w:asciiTheme="majorHAnsi" w:eastAsiaTheme="majorEastAsia" w:hAnsiTheme="majorHAnsi" w:cstheme="majorBidi"/>
      <w:b/>
      <w:color w:val="0D0A42" w:themeColor="text1"/>
      <w:spacing w:val="-10"/>
      <w:kern w:val="28"/>
      <w:sz w:val="40"/>
      <w:szCs w:val="56"/>
    </w:rPr>
  </w:style>
  <w:style w:type="paragraph" w:customStyle="1" w:styleId="TitelGeorgia">
    <w:name w:val="Titel Georgia"/>
    <w:basedOn w:val="Standaard"/>
    <w:rsid w:val="00CC2AEF"/>
    <w:pPr>
      <w:autoSpaceDE w:val="0"/>
      <w:autoSpaceDN w:val="0"/>
      <w:adjustRightInd w:val="0"/>
      <w:spacing w:line="200" w:lineRule="atLeast"/>
      <w:textAlignment w:val="center"/>
    </w:pPr>
    <w:rPr>
      <w:rFonts w:ascii="Georgia" w:hAnsi="Georgia" w:cs="Georgia"/>
      <w:b/>
      <w:bCs/>
      <w:color w:val="000000"/>
      <w:kern w:val="0"/>
      <w:sz w:val="48"/>
      <w:szCs w:val="48"/>
    </w:rPr>
  </w:style>
  <w:style w:type="paragraph" w:customStyle="1" w:styleId="H1">
    <w:name w:val="H1"/>
    <w:autoRedefine/>
    <w:uiPriority w:val="99"/>
    <w:qFormat/>
    <w:rsid w:val="00BF5230"/>
    <w:pPr>
      <w:autoSpaceDE w:val="0"/>
      <w:autoSpaceDN w:val="0"/>
      <w:adjustRightInd w:val="0"/>
      <w:spacing w:line="240" w:lineRule="auto"/>
      <w:textAlignment w:val="center"/>
    </w:pPr>
    <w:rPr>
      <w:rFonts w:ascii="Figtree" w:hAnsi="Figtree" w:cs="Arial"/>
      <w:b/>
      <w:color w:val="0D0A42" w:themeColor="text1"/>
      <w:kern w:val="0"/>
      <w:sz w:val="38"/>
      <w:szCs w:val="18"/>
    </w:rPr>
  </w:style>
  <w:style w:type="paragraph" w:customStyle="1" w:styleId="H2">
    <w:name w:val="H2"/>
    <w:autoRedefine/>
    <w:qFormat/>
    <w:rsid w:val="00977F27"/>
    <w:pPr>
      <w:spacing w:line="240" w:lineRule="auto"/>
    </w:pPr>
    <w:rPr>
      <w:rFonts w:ascii="Figtree" w:hAnsi="Figtree" w:cs="Times New Roman (Hoofdtekst CS)"/>
      <w:b/>
      <w:color w:val="0D0A42" w:themeColor="text1"/>
      <w:sz w:val="32"/>
    </w:rPr>
  </w:style>
  <w:style w:type="paragraph" w:customStyle="1" w:styleId="SubtitelArial">
    <w:name w:val="Subtitel Arial"/>
    <w:basedOn w:val="Standaard"/>
    <w:autoRedefine/>
    <w:rsid w:val="00CC2AEF"/>
    <w:pPr>
      <w:autoSpaceDE w:val="0"/>
      <w:autoSpaceDN w:val="0"/>
      <w:adjustRightInd w:val="0"/>
      <w:textAlignment w:val="center"/>
    </w:pPr>
    <w:rPr>
      <w:rFonts w:cs="Arial"/>
      <w:b/>
      <w:bCs/>
      <w:kern w:val="0"/>
      <w:sz w:val="21"/>
      <w:szCs w:val="21"/>
    </w:rPr>
  </w:style>
  <w:style w:type="character" w:customStyle="1" w:styleId="Kop1Char">
    <w:name w:val="Kop 1 Char"/>
    <w:basedOn w:val="Standaardalinea-lettertype"/>
    <w:link w:val="Kop1"/>
    <w:uiPriority w:val="9"/>
    <w:rsid w:val="004E6691"/>
    <w:rPr>
      <w:rFonts w:asciiTheme="majorHAnsi" w:eastAsiaTheme="majorEastAsia" w:hAnsiTheme="majorHAnsi" w:cstheme="majorBidi"/>
      <w:color w:val="8B962B" w:themeColor="accent1" w:themeShade="BF"/>
      <w:sz w:val="40"/>
      <w:szCs w:val="40"/>
    </w:rPr>
  </w:style>
  <w:style w:type="character" w:customStyle="1" w:styleId="Kop2Char">
    <w:name w:val="Kop 2 Char"/>
    <w:basedOn w:val="Standaardalinea-lettertype"/>
    <w:link w:val="Kop2"/>
    <w:uiPriority w:val="9"/>
    <w:semiHidden/>
    <w:rsid w:val="004E6691"/>
    <w:rPr>
      <w:rFonts w:asciiTheme="majorHAnsi" w:eastAsiaTheme="majorEastAsia" w:hAnsiTheme="majorHAnsi" w:cstheme="majorBidi"/>
      <w:color w:val="8B962B" w:themeColor="accent1" w:themeShade="BF"/>
      <w:sz w:val="32"/>
      <w:szCs w:val="32"/>
    </w:rPr>
  </w:style>
  <w:style w:type="character" w:customStyle="1" w:styleId="Kop3Char">
    <w:name w:val="Kop 3 Char"/>
    <w:basedOn w:val="Standaardalinea-lettertype"/>
    <w:link w:val="Kop3"/>
    <w:uiPriority w:val="9"/>
    <w:semiHidden/>
    <w:rsid w:val="004E6691"/>
    <w:rPr>
      <w:rFonts w:eastAsiaTheme="majorEastAsia" w:cstheme="majorBidi"/>
      <w:color w:val="8B962B" w:themeColor="accent1" w:themeShade="BF"/>
      <w:sz w:val="28"/>
      <w:szCs w:val="28"/>
    </w:rPr>
  </w:style>
  <w:style w:type="character" w:customStyle="1" w:styleId="Kop4Char">
    <w:name w:val="Kop 4 Char"/>
    <w:basedOn w:val="Standaardalinea-lettertype"/>
    <w:link w:val="Kop4"/>
    <w:uiPriority w:val="9"/>
    <w:semiHidden/>
    <w:rsid w:val="004E6691"/>
    <w:rPr>
      <w:rFonts w:eastAsiaTheme="majorEastAsia" w:cstheme="majorBidi"/>
      <w:i/>
      <w:iCs/>
      <w:color w:val="8B962B" w:themeColor="accent1" w:themeShade="BF"/>
      <w:sz w:val="18"/>
    </w:rPr>
  </w:style>
  <w:style w:type="character" w:customStyle="1" w:styleId="Kop5Char">
    <w:name w:val="Kop 5 Char"/>
    <w:basedOn w:val="Standaardalinea-lettertype"/>
    <w:link w:val="Kop5"/>
    <w:uiPriority w:val="9"/>
    <w:semiHidden/>
    <w:rsid w:val="004E6691"/>
    <w:rPr>
      <w:rFonts w:eastAsiaTheme="majorEastAsia" w:cstheme="majorBidi"/>
      <w:color w:val="8B962B" w:themeColor="accent1" w:themeShade="BF"/>
      <w:sz w:val="18"/>
    </w:rPr>
  </w:style>
  <w:style w:type="character" w:customStyle="1" w:styleId="Kop6Char">
    <w:name w:val="Kop 6 Char"/>
    <w:basedOn w:val="Standaardalinea-lettertype"/>
    <w:link w:val="Kop6"/>
    <w:uiPriority w:val="9"/>
    <w:semiHidden/>
    <w:rsid w:val="004E6691"/>
    <w:rPr>
      <w:rFonts w:eastAsiaTheme="majorEastAsia" w:cstheme="majorBidi"/>
      <w:i/>
      <w:iCs/>
      <w:color w:val="261EC5" w:themeColor="text1" w:themeTint="A6"/>
      <w:sz w:val="18"/>
    </w:rPr>
  </w:style>
  <w:style w:type="character" w:customStyle="1" w:styleId="Kop7Char">
    <w:name w:val="Kop 7 Char"/>
    <w:basedOn w:val="Standaardalinea-lettertype"/>
    <w:link w:val="Kop7"/>
    <w:uiPriority w:val="9"/>
    <w:semiHidden/>
    <w:rsid w:val="004E6691"/>
    <w:rPr>
      <w:rFonts w:eastAsiaTheme="majorEastAsia" w:cstheme="majorBidi"/>
      <w:color w:val="261EC5" w:themeColor="text1" w:themeTint="A6"/>
      <w:sz w:val="18"/>
    </w:rPr>
  </w:style>
  <w:style w:type="character" w:customStyle="1" w:styleId="Kop8Char">
    <w:name w:val="Kop 8 Char"/>
    <w:basedOn w:val="Standaardalinea-lettertype"/>
    <w:link w:val="Kop8"/>
    <w:uiPriority w:val="9"/>
    <w:semiHidden/>
    <w:rsid w:val="004E6691"/>
    <w:rPr>
      <w:rFonts w:eastAsiaTheme="majorEastAsia" w:cstheme="majorBidi"/>
      <w:i/>
      <w:iCs/>
      <w:color w:val="18127B" w:themeColor="text1" w:themeTint="D8"/>
      <w:sz w:val="18"/>
    </w:rPr>
  </w:style>
  <w:style w:type="character" w:customStyle="1" w:styleId="Kop9Char">
    <w:name w:val="Kop 9 Char"/>
    <w:basedOn w:val="Standaardalinea-lettertype"/>
    <w:link w:val="Kop9"/>
    <w:uiPriority w:val="9"/>
    <w:semiHidden/>
    <w:rsid w:val="004E6691"/>
    <w:rPr>
      <w:rFonts w:eastAsiaTheme="majorEastAsia" w:cstheme="majorBidi"/>
      <w:color w:val="18127B" w:themeColor="text1" w:themeTint="D8"/>
      <w:sz w:val="18"/>
    </w:rPr>
  </w:style>
  <w:style w:type="paragraph" w:styleId="Ondertitel">
    <w:name w:val="Subtitle"/>
    <w:basedOn w:val="Standaard"/>
    <w:next w:val="Standaard"/>
    <w:link w:val="OndertitelChar"/>
    <w:uiPriority w:val="11"/>
    <w:rsid w:val="004E6691"/>
    <w:pPr>
      <w:numPr>
        <w:ilvl w:val="1"/>
      </w:numPr>
    </w:pPr>
    <w:rPr>
      <w:rFonts w:asciiTheme="minorHAnsi" w:eastAsiaTheme="majorEastAsia" w:hAnsiTheme="minorHAnsi" w:cstheme="majorBidi"/>
      <w:color w:val="261EC5" w:themeColor="text1" w:themeTint="A6"/>
      <w:spacing w:val="15"/>
      <w:sz w:val="28"/>
      <w:szCs w:val="28"/>
    </w:rPr>
  </w:style>
  <w:style w:type="character" w:customStyle="1" w:styleId="OndertitelChar">
    <w:name w:val="Ondertitel Char"/>
    <w:basedOn w:val="Standaardalinea-lettertype"/>
    <w:link w:val="Ondertitel"/>
    <w:uiPriority w:val="11"/>
    <w:rsid w:val="004E6691"/>
    <w:rPr>
      <w:rFonts w:eastAsiaTheme="majorEastAsia" w:cstheme="majorBidi"/>
      <w:color w:val="261EC5" w:themeColor="text1" w:themeTint="A6"/>
      <w:spacing w:val="15"/>
      <w:sz w:val="28"/>
      <w:szCs w:val="28"/>
    </w:rPr>
  </w:style>
  <w:style w:type="paragraph" w:styleId="Citaat">
    <w:name w:val="Quote"/>
    <w:basedOn w:val="Standaard"/>
    <w:next w:val="Standaard"/>
    <w:link w:val="CitaatChar"/>
    <w:uiPriority w:val="29"/>
    <w:rsid w:val="004E6691"/>
    <w:pPr>
      <w:spacing w:before="160"/>
      <w:jc w:val="center"/>
    </w:pPr>
    <w:rPr>
      <w:i/>
      <w:iCs/>
      <w:color w:val="1F18A0" w:themeColor="text1" w:themeTint="BF"/>
    </w:rPr>
  </w:style>
  <w:style w:type="character" w:customStyle="1" w:styleId="CitaatChar">
    <w:name w:val="Citaat Char"/>
    <w:basedOn w:val="Standaardalinea-lettertype"/>
    <w:link w:val="Citaat"/>
    <w:uiPriority w:val="29"/>
    <w:rsid w:val="004E6691"/>
    <w:rPr>
      <w:rFonts w:ascii="Arial" w:hAnsi="Arial" w:cs="Times New Roman (Hoofdtekst CS)"/>
      <w:i/>
      <w:iCs/>
      <w:color w:val="1F18A0" w:themeColor="text1" w:themeTint="BF"/>
      <w:sz w:val="18"/>
    </w:rPr>
  </w:style>
  <w:style w:type="paragraph" w:styleId="Lijstalinea">
    <w:name w:val="List Paragraph"/>
    <w:basedOn w:val="Standaard"/>
    <w:uiPriority w:val="34"/>
    <w:rsid w:val="004E6691"/>
    <w:pPr>
      <w:ind w:left="720"/>
      <w:contextualSpacing/>
    </w:pPr>
  </w:style>
  <w:style w:type="character" w:styleId="Intensievebenadrukking">
    <w:name w:val="Intense Emphasis"/>
    <w:basedOn w:val="Standaardalinea-lettertype"/>
    <w:uiPriority w:val="21"/>
    <w:rsid w:val="004E6691"/>
    <w:rPr>
      <w:i/>
      <w:iCs/>
      <w:color w:val="8B962B" w:themeColor="accent1" w:themeShade="BF"/>
    </w:rPr>
  </w:style>
  <w:style w:type="paragraph" w:styleId="Duidelijkcitaat">
    <w:name w:val="Intense Quote"/>
    <w:basedOn w:val="Standaard"/>
    <w:next w:val="Standaard"/>
    <w:link w:val="DuidelijkcitaatChar"/>
    <w:uiPriority w:val="30"/>
    <w:rsid w:val="004E6691"/>
    <w:pPr>
      <w:pBdr>
        <w:top w:val="single" w:sz="4" w:space="10" w:color="8B962B" w:themeColor="accent1" w:themeShade="BF"/>
        <w:bottom w:val="single" w:sz="4" w:space="10" w:color="8B962B" w:themeColor="accent1" w:themeShade="BF"/>
      </w:pBdr>
      <w:spacing w:before="360" w:after="360"/>
      <w:ind w:left="864" w:right="864"/>
      <w:jc w:val="center"/>
    </w:pPr>
    <w:rPr>
      <w:i/>
      <w:iCs/>
      <w:color w:val="8B962B" w:themeColor="accent1" w:themeShade="BF"/>
    </w:rPr>
  </w:style>
  <w:style w:type="character" w:customStyle="1" w:styleId="DuidelijkcitaatChar">
    <w:name w:val="Duidelijk citaat Char"/>
    <w:basedOn w:val="Standaardalinea-lettertype"/>
    <w:link w:val="Duidelijkcitaat"/>
    <w:uiPriority w:val="30"/>
    <w:rsid w:val="004E6691"/>
    <w:rPr>
      <w:rFonts w:ascii="Arial" w:hAnsi="Arial" w:cs="Times New Roman (Hoofdtekst CS)"/>
      <w:i/>
      <w:iCs/>
      <w:color w:val="8B962B" w:themeColor="accent1" w:themeShade="BF"/>
      <w:sz w:val="18"/>
    </w:rPr>
  </w:style>
  <w:style w:type="character" w:styleId="Intensieveverwijzing">
    <w:name w:val="Intense Reference"/>
    <w:basedOn w:val="Standaardalinea-lettertype"/>
    <w:uiPriority w:val="32"/>
    <w:rsid w:val="004E6691"/>
    <w:rPr>
      <w:b/>
      <w:bCs/>
      <w:smallCaps/>
      <w:color w:val="8B962B" w:themeColor="accent1" w:themeShade="BF"/>
      <w:spacing w:val="5"/>
    </w:rPr>
  </w:style>
  <w:style w:type="paragraph" w:styleId="Koptekst">
    <w:name w:val="header"/>
    <w:basedOn w:val="Standaard"/>
    <w:link w:val="KoptekstChar"/>
    <w:uiPriority w:val="99"/>
    <w:unhideWhenUsed/>
    <w:rsid w:val="004E669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E6691"/>
    <w:rPr>
      <w:rFonts w:ascii="Arial" w:hAnsi="Arial" w:cs="Times New Roman (Hoofdtekst CS)"/>
      <w:color w:val="0D0A42" w:themeColor="text1"/>
      <w:sz w:val="18"/>
    </w:rPr>
  </w:style>
  <w:style w:type="paragraph" w:styleId="Voettekst">
    <w:name w:val="footer"/>
    <w:basedOn w:val="Standaard"/>
    <w:link w:val="VoettekstChar"/>
    <w:uiPriority w:val="99"/>
    <w:unhideWhenUsed/>
    <w:rsid w:val="004E669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E6691"/>
    <w:rPr>
      <w:rFonts w:ascii="Arial" w:hAnsi="Arial" w:cs="Times New Roman (Hoofdtekst CS)"/>
      <w:color w:val="0D0A42" w:themeColor="text1"/>
      <w:sz w:val="18"/>
    </w:rPr>
  </w:style>
  <w:style w:type="paragraph" w:customStyle="1" w:styleId="H3">
    <w:name w:val="H3"/>
    <w:qFormat/>
    <w:rsid w:val="00977F27"/>
    <w:pPr>
      <w:spacing w:line="320" w:lineRule="exact"/>
    </w:pPr>
    <w:rPr>
      <w:rFonts w:ascii="Figtree" w:hAnsi="Figtree" w:cs="Times New Roman (Hoofdtekst CS)"/>
      <w:b/>
      <w:color w:val="0D0A42" w:themeColor="text1"/>
      <w:sz w:val="26"/>
    </w:rPr>
  </w:style>
  <w:style w:type="paragraph" w:customStyle="1" w:styleId="H4">
    <w:name w:val="H4"/>
    <w:qFormat/>
    <w:rsid w:val="00977F27"/>
    <w:pPr>
      <w:spacing w:line="240" w:lineRule="auto"/>
    </w:pPr>
    <w:rPr>
      <w:rFonts w:ascii="Figtree Medium" w:hAnsi="Figtree Medium" w:cs="Times New Roman (Hoofdtekst CS)"/>
      <w:color w:val="0D0A42" w:themeColor="text1"/>
      <w:sz w:val="26"/>
    </w:rPr>
  </w:style>
  <w:style w:type="paragraph" w:customStyle="1" w:styleId="Intro">
    <w:name w:val="Intro"/>
    <w:qFormat/>
    <w:rsid w:val="00C7723B"/>
    <w:pPr>
      <w:spacing w:line="240" w:lineRule="auto"/>
    </w:pPr>
    <w:rPr>
      <w:rFonts w:ascii="Safiro SemiBold" w:hAnsi="Safiro SemiBold" w:cs="Times New Roman (Hoofdtekst CS)"/>
      <w:color w:val="0D0A42" w:themeColor="text1"/>
      <w:sz w:val="22"/>
    </w:rPr>
  </w:style>
  <w:style w:type="paragraph" w:customStyle="1" w:styleId="Opsomming">
    <w:name w:val="Opsomming"/>
    <w:basedOn w:val="Lijstalinea"/>
    <w:qFormat/>
    <w:rsid w:val="00977F27"/>
    <w:pPr>
      <w:numPr>
        <w:numId w:val="33"/>
      </w:numPr>
    </w:pPr>
  </w:style>
  <w:style w:type="paragraph" w:customStyle="1" w:styleId="Subopsomming">
    <w:name w:val="Subopsomming"/>
    <w:rsid w:val="00977F27"/>
    <w:pPr>
      <w:ind w:left="454" w:hanging="454"/>
    </w:pPr>
    <w:rPr>
      <w:rFonts w:ascii="Figtree" w:hAnsi="Figtree" w:cs="Times New Roman (Hoofdtekst CS)"/>
      <w:color w:val="0D0A42" w:themeColor="text1"/>
      <w:sz w:val="20"/>
    </w:rPr>
  </w:style>
  <w:style w:type="paragraph" w:customStyle="1" w:styleId="SubOpsomming-">
    <w:name w:val="SubOpsomming -"/>
    <w:basedOn w:val="Subopsomming"/>
    <w:autoRedefine/>
    <w:qFormat/>
    <w:rsid w:val="00977F27"/>
    <w:pPr>
      <w:numPr>
        <w:numId w:val="19"/>
      </w:numPr>
    </w:pPr>
  </w:style>
  <w:style w:type="paragraph" w:customStyle="1" w:styleId="Subopsomming3">
    <w:name w:val="Subopsomming 3"/>
    <w:autoRedefine/>
    <w:rsid w:val="0029598A"/>
    <w:pPr>
      <w:spacing w:line="240" w:lineRule="auto"/>
    </w:pPr>
    <w:rPr>
      <w:rFonts w:ascii="Figtree" w:hAnsi="Figtree" w:cs="Times New Roman (Hoofdtekst CS)"/>
      <w:b/>
      <w:color w:val="B9C73B" w:themeColor="accent1"/>
      <w:sz w:val="20"/>
    </w:rPr>
  </w:style>
  <w:style w:type="paragraph" w:customStyle="1" w:styleId="Opsommingen">
    <w:name w:val="Opsommingen"/>
    <w:basedOn w:val="Standaard"/>
    <w:uiPriority w:val="99"/>
    <w:rsid w:val="00977F27"/>
    <w:pPr>
      <w:tabs>
        <w:tab w:val="left" w:pos="454"/>
      </w:tabs>
      <w:autoSpaceDE w:val="0"/>
      <w:autoSpaceDN w:val="0"/>
      <w:adjustRightInd w:val="0"/>
      <w:spacing w:line="280" w:lineRule="atLeast"/>
      <w:textAlignment w:val="center"/>
    </w:pPr>
    <w:rPr>
      <w:rFonts w:cs="Figtree"/>
      <w:color w:val="1A0A40"/>
      <w:kern w:val="0"/>
      <w:szCs w:val="20"/>
    </w:rPr>
  </w:style>
  <w:style w:type="numbering" w:customStyle="1" w:styleId="Huidigelijst1">
    <w:name w:val="Huidige lijst1"/>
    <w:uiPriority w:val="99"/>
    <w:rsid w:val="00977F27"/>
    <w:pPr>
      <w:numPr>
        <w:numId w:val="18"/>
      </w:numPr>
    </w:pPr>
  </w:style>
  <w:style w:type="numbering" w:customStyle="1" w:styleId="Huidigelijst2">
    <w:name w:val="Huidige lijst2"/>
    <w:uiPriority w:val="99"/>
    <w:rsid w:val="00977F27"/>
    <w:pPr>
      <w:numPr>
        <w:numId w:val="22"/>
      </w:numPr>
    </w:pPr>
  </w:style>
  <w:style w:type="numbering" w:customStyle="1" w:styleId="Huidigelijst3">
    <w:name w:val="Huidige lijst3"/>
    <w:uiPriority w:val="99"/>
    <w:rsid w:val="00977F27"/>
    <w:pPr>
      <w:numPr>
        <w:numId w:val="23"/>
      </w:numPr>
    </w:pPr>
  </w:style>
  <w:style w:type="numbering" w:customStyle="1" w:styleId="Huidigelijst4">
    <w:name w:val="Huidige lijst4"/>
    <w:uiPriority w:val="99"/>
    <w:rsid w:val="00977F27"/>
    <w:pPr>
      <w:numPr>
        <w:numId w:val="24"/>
      </w:numPr>
    </w:pPr>
  </w:style>
  <w:style w:type="numbering" w:customStyle="1" w:styleId="Huidigelijst5">
    <w:name w:val="Huidige lijst5"/>
    <w:uiPriority w:val="99"/>
    <w:rsid w:val="00977F27"/>
    <w:pPr>
      <w:numPr>
        <w:numId w:val="26"/>
      </w:numPr>
    </w:pPr>
  </w:style>
  <w:style w:type="numbering" w:customStyle="1" w:styleId="Huidigelijst6">
    <w:name w:val="Huidige lijst6"/>
    <w:uiPriority w:val="99"/>
    <w:rsid w:val="00977F27"/>
    <w:pPr>
      <w:numPr>
        <w:numId w:val="27"/>
      </w:numPr>
    </w:pPr>
  </w:style>
  <w:style w:type="numbering" w:customStyle="1" w:styleId="Huidigelijst7">
    <w:name w:val="Huidige lijst7"/>
    <w:uiPriority w:val="99"/>
    <w:rsid w:val="00977F27"/>
    <w:pPr>
      <w:numPr>
        <w:numId w:val="28"/>
      </w:numPr>
    </w:pPr>
  </w:style>
  <w:style w:type="numbering" w:customStyle="1" w:styleId="Huidigelijst8">
    <w:name w:val="Huidige lijst8"/>
    <w:uiPriority w:val="99"/>
    <w:rsid w:val="00977F27"/>
    <w:pPr>
      <w:numPr>
        <w:numId w:val="29"/>
      </w:numPr>
    </w:pPr>
  </w:style>
  <w:style w:type="paragraph" w:customStyle="1" w:styleId="Onderschrift">
    <w:name w:val="Onderschrift"/>
    <w:qFormat/>
    <w:rsid w:val="0029598A"/>
    <w:pPr>
      <w:spacing w:line="360" w:lineRule="auto"/>
    </w:pPr>
    <w:rPr>
      <w:rFonts w:ascii="Figtree" w:hAnsi="Figtree" w:cs="Times New Roman (Hoofdtekst CS)"/>
      <w:i/>
      <w:color w:val="0D0A42" w:themeColor="text1"/>
      <w:sz w:val="20"/>
    </w:rPr>
  </w:style>
  <w:style w:type="table" w:styleId="Tabelraster">
    <w:name w:val="Table Grid"/>
    <w:basedOn w:val="Standaardtabel"/>
    <w:uiPriority w:val="39"/>
    <w:rsid w:val="00C33B1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GS-Tabel">
    <w:name w:val="VGS - Tabel"/>
    <w:basedOn w:val="Standaardtabel"/>
    <w:uiPriority w:val="99"/>
    <w:rsid w:val="00C33B14"/>
    <w:pPr>
      <w:spacing w:line="240" w:lineRule="auto"/>
    </w:pPr>
    <w:rPr>
      <w:rFonts w:ascii="Figtree" w:hAnsi="Figtree"/>
      <w:color w:val="0D0A42" w:themeColor="text1"/>
      <w:sz w:val="18"/>
    </w:rPr>
    <w:tblPr>
      <w:tblStyleRowBandSize w:val="1"/>
    </w:tblPr>
    <w:tcPr>
      <w:vAlign w:val="center"/>
    </w:tcPr>
    <w:tblStylePr w:type="firstRow">
      <w:rPr>
        <w:rFonts w:ascii="Safiro" w:hAnsi="Safiro"/>
        <w:b/>
        <w:i w:val="0"/>
        <w:color w:val="B9C73A" w:themeColor="background1"/>
        <w:w w:val="100"/>
        <w:sz w:val="20"/>
      </w:rPr>
      <w:tblPr/>
      <w:tcPr>
        <w:shd w:val="clear" w:color="auto" w:fill="0D0A42" w:themeFill="text1"/>
      </w:tcPr>
    </w:tblStylePr>
    <w:tblStylePr w:type="firstCol">
      <w:rPr>
        <w:rFonts w:ascii="Figtree" w:hAnsi="Figtree"/>
        <w:b w:val="0"/>
        <w:i w:val="0"/>
        <w:color w:val="0D0A42" w:themeColor="text1"/>
        <w:sz w:val="20"/>
      </w:rPr>
    </w:tblStylePr>
    <w:tblStylePr w:type="lastCol">
      <w:rPr>
        <w:rFonts w:ascii="Safiro" w:hAnsi="Safiro"/>
        <w:b/>
        <w:i w:val="0"/>
        <w:color w:val="B9C73A" w:themeColor="background1"/>
        <w:sz w:val="20"/>
      </w:rPr>
    </w:tblStylePr>
    <w:tblStylePr w:type="band1Horz">
      <w:rPr>
        <w:rFonts w:ascii="Figtree" w:hAnsi="Figtree"/>
        <w:b w:val="0"/>
        <w:i w:val="0"/>
        <w:color w:val="0D0A42" w:themeColor="text1"/>
        <w:sz w:val="18"/>
      </w:rPr>
      <w:tblPr/>
      <w:tcPr>
        <w:shd w:val="clear" w:color="auto" w:fill="FFFFFF" w:themeFill="background2"/>
      </w:tcPr>
    </w:tblStylePr>
    <w:tblStylePr w:type="band2Horz">
      <w:rPr>
        <w:rFonts w:ascii="Figtree" w:hAnsi="Figtree"/>
        <w:b w:val="0"/>
        <w:i w:val="0"/>
        <w:color w:val="0D0A42" w:themeColor="text1"/>
        <w:sz w:val="18"/>
      </w:rPr>
      <w:tblPr/>
      <w:tcPr>
        <w:shd w:val="clear" w:color="auto" w:fill="ECE6E2" w:themeFill="accent2"/>
      </w:tcPr>
    </w:tblStylePr>
    <w:tblStylePr w:type="neCell">
      <w:rPr>
        <w:rFonts w:ascii="Safiro" w:hAnsi="Safiro"/>
        <w:b/>
        <w:i w:val="0"/>
        <w:color w:val="B9C73A" w:themeColor="background1"/>
        <w:sz w:val="20"/>
      </w:rPr>
      <w:tblPr/>
      <w:tcPr>
        <w:tcBorders>
          <w:top w:val="nil"/>
          <w:left w:val="nil"/>
          <w:bottom w:val="nil"/>
          <w:right w:val="nil"/>
          <w:insideH w:val="nil"/>
          <w:insideV w:val="nil"/>
          <w:tl2br w:val="nil"/>
          <w:tr2bl w:val="nil"/>
        </w:tcBorders>
        <w:noWrap/>
      </w:tcPr>
    </w:tblStylePr>
    <w:tblStylePr w:type="nwCell">
      <w:rPr>
        <w:rFonts w:ascii="Safiro" w:hAnsi="Safiro"/>
        <w:b/>
        <w:i w:val="0"/>
        <w:color w:val="B9C73A" w:themeColor="background1"/>
        <w:sz w:val="20"/>
      </w:rPr>
    </w:tblStylePr>
  </w:style>
  <w:style w:type="table" w:styleId="Onopgemaaktetabel2">
    <w:name w:val="Plain Table 2"/>
    <w:basedOn w:val="Standaardtabel"/>
    <w:uiPriority w:val="42"/>
    <w:rsid w:val="00C33B14"/>
    <w:pPr>
      <w:spacing w:line="240" w:lineRule="auto"/>
    </w:pPr>
    <w:tblPr>
      <w:tblStyleRowBandSize w:val="1"/>
      <w:tblStyleColBandSize w:val="1"/>
      <w:tblBorders>
        <w:top w:val="single" w:sz="4" w:space="0" w:color="4941E2" w:themeColor="text1" w:themeTint="80"/>
        <w:bottom w:val="single" w:sz="4" w:space="0" w:color="4941E2" w:themeColor="text1" w:themeTint="80"/>
      </w:tblBorders>
    </w:tblPr>
    <w:tblStylePr w:type="firstRow">
      <w:rPr>
        <w:b/>
        <w:bCs/>
      </w:rPr>
      <w:tblPr/>
      <w:tcPr>
        <w:tcBorders>
          <w:bottom w:val="single" w:sz="4" w:space="0" w:color="4941E2" w:themeColor="text1" w:themeTint="80"/>
        </w:tcBorders>
      </w:tcPr>
    </w:tblStylePr>
    <w:tblStylePr w:type="lastRow">
      <w:rPr>
        <w:b/>
        <w:bCs/>
      </w:rPr>
      <w:tblPr/>
      <w:tcPr>
        <w:tcBorders>
          <w:top w:val="single" w:sz="4" w:space="0" w:color="4941E2" w:themeColor="text1" w:themeTint="80"/>
        </w:tcBorders>
      </w:tcPr>
    </w:tblStylePr>
    <w:tblStylePr w:type="firstCol">
      <w:rPr>
        <w:b/>
        <w:bCs/>
      </w:rPr>
    </w:tblStylePr>
    <w:tblStylePr w:type="lastCol">
      <w:rPr>
        <w:b/>
        <w:bCs/>
      </w:rPr>
    </w:tblStylePr>
    <w:tblStylePr w:type="band1Vert">
      <w:tblPr/>
      <w:tcPr>
        <w:tcBorders>
          <w:left w:val="single" w:sz="4" w:space="0" w:color="4941E2" w:themeColor="text1" w:themeTint="80"/>
          <w:right w:val="single" w:sz="4" w:space="0" w:color="4941E2" w:themeColor="text1" w:themeTint="80"/>
        </w:tcBorders>
      </w:tcPr>
    </w:tblStylePr>
    <w:tblStylePr w:type="band2Vert">
      <w:tblPr/>
      <w:tcPr>
        <w:tcBorders>
          <w:left w:val="single" w:sz="4" w:space="0" w:color="4941E2" w:themeColor="text1" w:themeTint="80"/>
          <w:right w:val="single" w:sz="4" w:space="0" w:color="4941E2" w:themeColor="text1" w:themeTint="80"/>
        </w:tcBorders>
      </w:tcPr>
    </w:tblStylePr>
    <w:tblStylePr w:type="band1Horz">
      <w:tblPr/>
      <w:tcPr>
        <w:tcBorders>
          <w:top w:val="single" w:sz="4" w:space="0" w:color="4941E2" w:themeColor="text1" w:themeTint="80"/>
          <w:bottom w:val="single" w:sz="4" w:space="0" w:color="4941E2" w:themeColor="text1" w:themeTint="80"/>
        </w:tcBorders>
      </w:tcPr>
    </w:tblStylePr>
  </w:style>
  <w:style w:type="paragraph" w:styleId="Normaalweb">
    <w:name w:val="Normal (Web)"/>
    <w:basedOn w:val="Standaard"/>
    <w:uiPriority w:val="99"/>
    <w:semiHidden/>
    <w:unhideWhenUsed/>
    <w:rsid w:val="00C567DD"/>
    <w:pPr>
      <w:spacing w:before="100" w:beforeAutospacing="1" w:after="100" w:afterAutospacing="1" w:line="240" w:lineRule="auto"/>
    </w:pPr>
    <w:rPr>
      <w:rFonts w:ascii="Times New Roman" w:eastAsia="Times New Roman" w:hAnsi="Times New Roman" w:cs="Times New Roman"/>
      <w:color w:val="auto"/>
      <w:kern w:val="0"/>
      <w:sz w:val="24"/>
      <w:lang w:eastAsia="nl-NL"/>
      <w14:ligatures w14:val="none"/>
    </w:rPr>
  </w:style>
  <w:style w:type="paragraph" w:customStyle="1" w:styleId="Cijferopsomming">
    <w:name w:val="Cijfer opsomming"/>
    <w:basedOn w:val="SubOpsomming-"/>
    <w:qFormat/>
    <w:rsid w:val="0014243A"/>
    <w:pPr>
      <w:numPr>
        <w:numId w:val="35"/>
      </w:numPr>
    </w:pPr>
  </w:style>
  <w:style w:type="paragraph" w:customStyle="1" w:styleId="Letteropsomming">
    <w:name w:val="Letter opsomming"/>
    <w:basedOn w:val="Cijferopsomming"/>
    <w:qFormat/>
    <w:rsid w:val="003E4969"/>
    <w:pPr>
      <w:numPr>
        <w:numId w:val="36"/>
      </w:numPr>
    </w:pPr>
  </w:style>
  <w:style w:type="character" w:styleId="Hyperlink">
    <w:name w:val="Hyperlink"/>
    <w:basedOn w:val="Standaardalinea-lettertype"/>
    <w:uiPriority w:val="99"/>
    <w:unhideWhenUsed/>
    <w:rsid w:val="00C56786"/>
    <w:rPr>
      <w:color w:val="0D0A42" w:themeColor="hyperlink"/>
      <w:u w:val="single"/>
    </w:rPr>
  </w:style>
  <w:style w:type="character" w:styleId="Onopgelostemelding">
    <w:name w:val="Unresolved Mention"/>
    <w:basedOn w:val="Standaardalinea-lettertype"/>
    <w:uiPriority w:val="99"/>
    <w:semiHidden/>
    <w:unhideWhenUsed/>
    <w:rsid w:val="00C56786"/>
    <w:rPr>
      <w:color w:val="605E5C"/>
      <w:shd w:val="clear" w:color="auto" w:fill="E1DFDD"/>
    </w:rPr>
  </w:style>
  <w:style w:type="paragraph" w:customStyle="1" w:styleId="Tabelstijl">
    <w:name w:val="Tabelstijl"/>
    <w:basedOn w:val="Standaard"/>
    <w:link w:val="TabelstijlChar"/>
    <w:qFormat/>
    <w:rsid w:val="005659DC"/>
    <w:pPr>
      <w:spacing w:line="240" w:lineRule="auto"/>
    </w:pPr>
    <w:rPr>
      <w:sz w:val="18"/>
      <w:szCs w:val="22"/>
    </w:rPr>
  </w:style>
  <w:style w:type="character" w:customStyle="1" w:styleId="TabelstijlChar">
    <w:name w:val="Tabelstijl Char"/>
    <w:basedOn w:val="Standaardalinea-lettertype"/>
    <w:link w:val="Tabelstijl"/>
    <w:rsid w:val="005659DC"/>
    <w:rPr>
      <w:rFonts w:ascii="Figtree" w:hAnsi="Figtree" w:cs="Times New Roman (Hoofdtekst CS)"/>
      <w:color w:val="0D0A42" w:themeColor="text1"/>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cenda.nl/document/beroepsstandaar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lbertSimonse\VGS\Bedrijven%20-%2001.%20Communicatie\Middelen\Office%20Sjablonen\2513886%20-%20VGS%20-%20Word\2513886_VGS_Word_Basic_Advies%20&amp;%20Administratie.dotx" TargetMode="External"/></Relationships>
</file>

<file path=word/theme/theme1.xml><?xml version="1.0" encoding="utf-8"?>
<a:theme xmlns:a="http://schemas.openxmlformats.org/drawingml/2006/main" name="VGS">
  <a:themeElements>
    <a:clrScheme name="VGS">
      <a:dk1>
        <a:srgbClr val="0D0A42"/>
      </a:dk1>
      <a:lt1>
        <a:srgbClr val="B9C73A"/>
      </a:lt1>
      <a:dk2>
        <a:srgbClr val="0D0B43"/>
      </a:dk2>
      <a:lt2>
        <a:srgbClr val="FFFFFF"/>
      </a:lt2>
      <a:accent1>
        <a:srgbClr val="B9C73B"/>
      </a:accent1>
      <a:accent2>
        <a:srgbClr val="ECE6E2"/>
      </a:accent2>
      <a:accent3>
        <a:srgbClr val="FF7549"/>
      </a:accent3>
      <a:accent4>
        <a:srgbClr val="73C4D0"/>
      </a:accent4>
      <a:accent5>
        <a:srgbClr val="2C50A4"/>
      </a:accent5>
      <a:accent6>
        <a:srgbClr val="9D78D8"/>
      </a:accent6>
      <a:hlink>
        <a:srgbClr val="0D0A42"/>
      </a:hlink>
      <a:folHlink>
        <a:srgbClr val="B9C73B"/>
      </a:folHlink>
    </a:clrScheme>
    <a:fontScheme name="VGS">
      <a:majorFont>
        <a:latin typeface="Frutiger LT Std 55 Roman"/>
        <a:ea typeface=""/>
        <a:cs typeface=""/>
      </a:majorFont>
      <a:minorFont>
        <a:latin typeface="Frutiger LT Std 55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accent4"/>
        </a:solidFill>
        <a:ln w="6350">
          <a:noFill/>
        </a:ln>
      </a:spPr>
      <a:bodyPr wrap="square" lIns="255600" tIns="255600" rIns="255600" bIns="255600" rtlCol="0">
        <a:spAutoFit/>
      </a:bodyPr>
      <a:lstStyle/>
    </a:txDef>
  </a:objectDefaults>
  <a:extraClrSchemeLst/>
  <a:extLst>
    <a:ext uri="{05A4C25C-085E-4340-85A3-A5531E510DB2}">
      <thm15:themeFamily xmlns:thm15="http://schemas.microsoft.com/office/thememl/2012/main" name="VGS" id="{AA41B695-83C2-2C47-B0FF-B1A6D306E27D}" vid="{F607116B-C5A5-6340-B090-79313CBE78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44820-94F8-5F41-8416-F31A1D3DA464}">
  <ds:schemaRefs>
    <ds:schemaRef ds:uri="http://schemas.openxmlformats.org/officeDocument/2006/bibliography"/>
  </ds:schemaRefs>
</ds:datastoreItem>
</file>

<file path=docMetadata/LabelInfo.xml><?xml version="1.0" encoding="utf-8"?>
<clbl:labelList xmlns:clbl="http://schemas.microsoft.com/office/2020/mipLabelMetadata">
  <clbl:label id="{24059176-519e-4b69-9079-9cf473adb27c}" enabled="0" method="" siteId="{24059176-519e-4b69-9079-9cf473adb27c}" removed="1"/>
</clbl:labelList>
</file>

<file path=docProps/app.xml><?xml version="1.0" encoding="utf-8"?>
<Properties xmlns="http://schemas.openxmlformats.org/officeDocument/2006/extended-properties" xmlns:vt="http://schemas.openxmlformats.org/officeDocument/2006/docPropsVTypes">
  <Template>2513886_VGS_Word_Basic_Advies &amp; Administratie</Template>
  <TotalTime>46</TotalTime>
  <Pages>7</Pages>
  <Words>1071</Words>
  <Characters>6848</Characters>
  <Application>Microsoft Office Word</Application>
  <DocSecurity>0</DocSecurity>
  <Lines>1369</Lines>
  <Paragraphs>416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Hilbert Simonse</dc:creator>
  <cp:keywords/>
  <dc:description/>
  <cp:lastModifiedBy>Hilbert Simonse</cp:lastModifiedBy>
  <cp:revision>44</cp:revision>
  <dcterms:created xsi:type="dcterms:W3CDTF">2026-07-08T14:54:00Z</dcterms:created>
  <dcterms:modified xsi:type="dcterms:W3CDTF">2026-07-08T15:38:00Z</dcterms:modified>
</cp:coreProperties>
</file>